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575E" w14:textId="77777777" w:rsidR="00891B67" w:rsidRDefault="008968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1" locked="1" layoutInCell="1" allowOverlap="1" wp14:anchorId="255002C0" wp14:editId="09864F41">
                <wp:simplePos x="0" y="0"/>
                <wp:positionH relativeFrom="column">
                  <wp:posOffset>249555</wp:posOffset>
                </wp:positionH>
                <wp:positionV relativeFrom="page">
                  <wp:posOffset>457200</wp:posOffset>
                </wp:positionV>
                <wp:extent cx="1371600" cy="89640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89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3D7B6" w14:textId="77777777" w:rsidR="004B0598" w:rsidRPr="00A51085" w:rsidRDefault="004B0598" w:rsidP="004B0598">
                            <w:pPr>
                              <w:spacing w:after="0"/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</w:pPr>
                            <w:r w:rsidRPr="00A51085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>EMMAÜS EUROPE</w:t>
                            </w:r>
                          </w:p>
                          <w:p w14:paraId="45D73B8E" w14:textId="77777777" w:rsidR="004B0598" w:rsidRPr="00A51085" w:rsidRDefault="004B0598" w:rsidP="004B0598">
                            <w:pPr>
                              <w:spacing w:after="0"/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</w:pPr>
                            <w:r w:rsidRPr="00A51085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>47, av. de la Résistance</w:t>
                            </w:r>
                          </w:p>
                          <w:p w14:paraId="6D1499A4" w14:textId="77777777" w:rsidR="004B0598" w:rsidRPr="00A51085" w:rsidRDefault="004B0598" w:rsidP="004B0598">
                            <w:pPr>
                              <w:spacing w:after="0"/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</w:pPr>
                            <w:r w:rsidRPr="00A51085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>93</w:t>
                            </w:r>
                            <w:r w:rsidRPr="00A51085">
                              <w:rPr>
                                <w:rFonts w:ascii="Cambria" w:hAnsi="Cambria" w:cs="Cambria"/>
                                <w:color w:val="154A68"/>
                                <w:sz w:val="18"/>
                                <w:szCs w:val="18"/>
                              </w:rPr>
                              <w:t> </w:t>
                            </w:r>
                            <w:r w:rsidRPr="00A51085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>100 Montreuil</w:t>
                            </w:r>
                            <w:r w:rsidR="00712B91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 xml:space="preserve"> -</w:t>
                            </w:r>
                            <w:r w:rsidRPr="00A51085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 xml:space="preserve"> France</w:t>
                            </w:r>
                          </w:p>
                          <w:p w14:paraId="4A57075D" w14:textId="77777777" w:rsidR="004B0598" w:rsidRPr="00A51085" w:rsidRDefault="004B0598" w:rsidP="004B0598">
                            <w:pPr>
                              <w:spacing w:after="0"/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</w:pPr>
                            <w:r w:rsidRPr="00A51085">
                              <w:rPr>
                                <w:rFonts w:ascii="Emmaus" w:hAnsi="Emmaus"/>
                                <w:color w:val="154A68"/>
                                <w:sz w:val="18"/>
                                <w:szCs w:val="18"/>
                              </w:rPr>
                              <w:t>33(0)1 41 58 25 70</w:t>
                            </w:r>
                          </w:p>
                          <w:p w14:paraId="07C24C16" w14:textId="77777777" w:rsidR="004B0598" w:rsidRPr="00A51085" w:rsidRDefault="004B0598" w:rsidP="004B0598">
                            <w:pPr>
                              <w:spacing w:after="0"/>
                              <w:rPr>
                                <w:rFonts w:ascii="Emmaus" w:hAnsi="Emmaus"/>
                                <w:i/>
                                <w:iCs/>
                                <w:color w:val="154A68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51085">
                              <w:rPr>
                                <w:rFonts w:ascii="Emmaus" w:hAnsi="Emmaus"/>
                                <w:i/>
                                <w:iCs/>
                                <w:color w:val="154A68"/>
                                <w:sz w:val="18"/>
                                <w:szCs w:val="18"/>
                                <w:u w:val="single"/>
                              </w:rPr>
                              <w:t>emmaus-europe.org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002C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.65pt;margin-top:36pt;width:108pt;height:70.6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" stroked="f">
                <v:textbox>
                  <w:txbxContent>
                    <w:p w14:paraId="3EE3D7B6" w14:textId="77777777" w:rsidR="004B0598" w:rsidRPr="00A51085" w:rsidRDefault="004B0598" w:rsidP="004B0598">
                      <w:pPr>
                        <w:spacing w:after="0"/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</w:pPr>
                      <w:r w:rsidRPr="00A51085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>EMMAÜS EUROPE</w:t>
                      </w:r>
                    </w:p>
                    <w:p w14:paraId="45D73B8E" w14:textId="77777777" w:rsidR="004B0598" w:rsidRPr="00A51085" w:rsidRDefault="004B0598" w:rsidP="004B0598">
                      <w:pPr>
                        <w:spacing w:after="0"/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</w:pPr>
                      <w:r w:rsidRPr="00A51085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>47, av. de la Résistance</w:t>
                      </w:r>
                    </w:p>
                    <w:p w14:paraId="6D1499A4" w14:textId="77777777" w:rsidR="004B0598" w:rsidRPr="00A51085" w:rsidRDefault="004B0598" w:rsidP="004B0598">
                      <w:pPr>
                        <w:spacing w:after="0"/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</w:pPr>
                      <w:r w:rsidRPr="00A51085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>93</w:t>
                      </w:r>
                      <w:r w:rsidRPr="00A51085">
                        <w:rPr>
                          <w:rFonts w:ascii="Cambria" w:hAnsi="Cambria" w:cs="Cambria"/>
                          <w:color w:val="154A68"/>
                          <w:sz w:val="18"/>
                          <w:szCs w:val="18"/>
                        </w:rPr>
                        <w:t> </w:t>
                      </w:r>
                      <w:r w:rsidRPr="00A51085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>100 Montreuil</w:t>
                      </w:r>
                      <w:r w:rsidR="00712B91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 xml:space="preserve"> -</w:t>
                      </w:r>
                      <w:r w:rsidRPr="00A51085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 xml:space="preserve"> France</w:t>
                      </w:r>
                    </w:p>
                    <w:p w14:paraId="4A57075D" w14:textId="77777777" w:rsidR="004B0598" w:rsidRPr="00A51085" w:rsidRDefault="004B0598" w:rsidP="004B0598">
                      <w:pPr>
                        <w:spacing w:after="0"/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</w:pPr>
                      <w:r w:rsidRPr="00A51085">
                        <w:rPr>
                          <w:rFonts w:ascii="Emmaus" w:hAnsi="Emmaus"/>
                          <w:color w:val="154A68"/>
                          <w:sz w:val="18"/>
                          <w:szCs w:val="18"/>
                        </w:rPr>
                        <w:t>33(0)1 41 58 25 70</w:t>
                      </w:r>
                    </w:p>
                    <w:p w14:paraId="07C24C16" w14:textId="77777777" w:rsidR="004B0598" w:rsidRPr="00A51085" w:rsidRDefault="004B0598" w:rsidP="004B0598">
                      <w:pPr>
                        <w:spacing w:after="0"/>
                        <w:rPr>
                          <w:rFonts w:ascii="Emmaus" w:hAnsi="Emmaus"/>
                          <w:i/>
                          <w:iCs/>
                          <w:color w:val="154A68"/>
                          <w:sz w:val="18"/>
                          <w:szCs w:val="18"/>
                          <w:u w:val="single"/>
                        </w:rPr>
                      </w:pPr>
                      <w:r w:rsidRPr="00A51085">
                        <w:rPr>
                          <w:rFonts w:ascii="Emmaus" w:hAnsi="Emmaus"/>
                          <w:i/>
                          <w:iCs/>
                          <w:color w:val="154A68"/>
                          <w:sz w:val="18"/>
                          <w:szCs w:val="18"/>
                          <w:u w:val="single"/>
                        </w:rPr>
                        <w:t>emmaus-europe.org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1" layoutInCell="1" allowOverlap="1" wp14:anchorId="009B1961" wp14:editId="581DB7CB">
            <wp:simplePos x="0" y="0"/>
            <wp:positionH relativeFrom="margin">
              <wp:posOffset>-480695</wp:posOffset>
            </wp:positionH>
            <wp:positionV relativeFrom="page">
              <wp:posOffset>541655</wp:posOffset>
            </wp:positionV>
            <wp:extent cx="823595" cy="1362075"/>
            <wp:effectExtent l="0" t="0" r="0" b="0"/>
            <wp:wrapNone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18FB6" w14:textId="77777777" w:rsidR="001776CF" w:rsidRPr="001776CF" w:rsidRDefault="00A51085" w:rsidP="00A51085">
      <w:pPr>
        <w:tabs>
          <w:tab w:val="left" w:pos="2963"/>
        </w:tabs>
      </w:pPr>
      <w:r>
        <w:tab/>
      </w:r>
    </w:p>
    <w:p w14:paraId="58A2F595" w14:textId="77777777" w:rsidR="001776CF" w:rsidRPr="001776CF" w:rsidRDefault="001776CF" w:rsidP="001776CF"/>
    <w:p w14:paraId="7EB4455E" w14:textId="77777777" w:rsidR="00CE689B" w:rsidRDefault="00CE689B" w:rsidP="0074495B">
      <w:pPr>
        <w:tabs>
          <w:tab w:val="left" w:pos="5103"/>
        </w:tabs>
        <w:spacing w:after="0" w:line="240" w:lineRule="auto"/>
      </w:pPr>
    </w:p>
    <w:p w14:paraId="64D62B18" w14:textId="77777777" w:rsidR="00CE689B" w:rsidRDefault="00CE689B" w:rsidP="0074495B">
      <w:pPr>
        <w:tabs>
          <w:tab w:val="left" w:pos="5103"/>
        </w:tabs>
        <w:spacing w:after="0" w:line="240" w:lineRule="auto"/>
      </w:pPr>
      <w:r>
        <w:tab/>
      </w:r>
    </w:p>
    <w:p w14:paraId="154C9A75" w14:textId="77777777" w:rsidR="009A669D" w:rsidRPr="00ED7886" w:rsidRDefault="00896842" w:rsidP="009A669D">
      <w:pPr>
        <w:pStyle w:val="Titre"/>
        <w:spacing w:line="280" w:lineRule="auto"/>
        <w:ind w:left="1560" w:right="1417"/>
        <w:rPr>
          <w:lang w:val="en-GB"/>
        </w:rPr>
      </w:pPr>
      <w: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201CB792" wp14:editId="08BB2686">
                <wp:simplePos x="0" y="0"/>
                <wp:positionH relativeFrom="column">
                  <wp:posOffset>342900</wp:posOffset>
                </wp:positionH>
                <wp:positionV relativeFrom="page">
                  <wp:posOffset>1391920</wp:posOffset>
                </wp:positionV>
                <wp:extent cx="4194175" cy="0"/>
                <wp:effectExtent l="52070" t="48895" r="49530" b="46355"/>
                <wp:wrapNone/>
                <wp:docPr id="3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94175" cy="0"/>
                        </a:xfrm>
                        <a:prstGeom prst="line">
                          <a:avLst/>
                        </a:prstGeom>
                        <a:noFill/>
                        <a:ln w="88900">
                          <a:solidFill>
                            <a:srgbClr val="EF7D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C27C5" id="Connecteur droit 1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7pt,109.6pt" to="357.25pt,1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" strokecolor="#ef7d00" strokeweight="7pt">
                <v:stroke joinstyle="miter"/>
                <w10:wrap anchory="page"/>
                <w10:anchorlock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0EC184ED" wp14:editId="31152BF3">
                <wp:simplePos x="0" y="0"/>
                <wp:positionH relativeFrom="column">
                  <wp:posOffset>4537075</wp:posOffset>
                </wp:positionH>
                <wp:positionV relativeFrom="page">
                  <wp:posOffset>1478915</wp:posOffset>
                </wp:positionV>
                <wp:extent cx="1066165" cy="0"/>
                <wp:effectExtent l="45720" t="50165" r="50165" b="45085"/>
                <wp:wrapNone/>
                <wp:docPr id="2" name="Connecteur droi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165" cy="0"/>
                        </a:xfrm>
                        <a:prstGeom prst="line">
                          <a:avLst/>
                        </a:prstGeom>
                        <a:noFill/>
                        <a:ln w="88900">
                          <a:solidFill>
                            <a:srgbClr val="D1C9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7292C" id="Connecteur droit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7.25pt,116.45pt" to="441.2pt,1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" strokecolor="#d1c900" strokeweight="7pt">
                <v:stroke joinstyle="miter"/>
                <w10:wrap anchory="page"/>
                <w10:anchorlock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443D76E" wp14:editId="09AC5BC0">
                <wp:simplePos x="0" y="0"/>
                <wp:positionH relativeFrom="column">
                  <wp:posOffset>5603240</wp:posOffset>
                </wp:positionH>
                <wp:positionV relativeFrom="page">
                  <wp:posOffset>1391920</wp:posOffset>
                </wp:positionV>
                <wp:extent cx="1331595" cy="0"/>
                <wp:effectExtent l="45085" t="48895" r="52070" b="46355"/>
                <wp:wrapNone/>
                <wp:docPr id="1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1595" cy="0"/>
                        </a:xfrm>
                        <a:prstGeom prst="line">
                          <a:avLst/>
                        </a:prstGeom>
                        <a:noFill/>
                        <a:ln w="88900">
                          <a:solidFill>
                            <a:srgbClr val="154A6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1B1D9B" id="Connecteur droit 7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41.2pt,109.6pt" to="546.05pt,1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" strokecolor="#154a68" strokeweight="7pt">
                <v:stroke joinstyle="miter"/>
                <w10:wrap anchory="page"/>
                <w10:anchorlock/>
              </v:line>
            </w:pict>
          </mc:Fallback>
        </mc:AlternateContent>
      </w:r>
      <w:r w:rsidR="009A669D" w:rsidRPr="009A669D">
        <w:rPr>
          <w:caps/>
          <w:color w:val="595959"/>
          <w:spacing w:val="10"/>
          <w:sz w:val="24"/>
          <w:szCs w:val="24"/>
          <w:lang w:val="en-GB"/>
        </w:rPr>
        <w:t xml:space="preserve"> </w:t>
      </w:r>
      <w:r w:rsidR="009A669D" w:rsidRPr="00ED7886">
        <w:rPr>
          <w:noProof w:val="0"/>
          <w:lang w:val="en-GB"/>
        </w:rPr>
        <w:t>Application for solidarity in Europe</w:t>
      </w:r>
    </w:p>
    <w:p w14:paraId="36CE3446" w14:textId="77777777" w:rsidR="009A669D" w:rsidRDefault="009A669D" w:rsidP="009A669D">
      <w:pPr>
        <w:pStyle w:val="Sous-titre"/>
        <w:rPr>
          <w:lang w:val="en-GB"/>
        </w:rPr>
      </w:pPr>
      <w:r w:rsidRPr="00ED7886">
        <w:rPr>
          <w:lang w:val="en-GB"/>
        </w:rPr>
        <w:t>PROPOSED INITIATIVE FOR SOLIDARITY FUNDING</w:t>
      </w:r>
    </w:p>
    <w:p w14:paraId="1FB83CFF" w14:textId="46B3F77F" w:rsidR="009A669D" w:rsidRPr="009A669D" w:rsidRDefault="009A669D" w:rsidP="009A669D">
      <w:pPr>
        <w:spacing w:line="280" w:lineRule="auto"/>
        <w:jc w:val="both"/>
        <w:rPr>
          <w:rFonts w:ascii="Calibri" w:eastAsia="Times New Roman" w:hAnsi="Calibri"/>
          <w:sz w:val="24"/>
          <w:szCs w:val="20"/>
          <w:lang w:val="en-US"/>
        </w:rPr>
      </w:pPr>
      <w:r w:rsidRPr="009A669D">
        <w:rPr>
          <w:rFonts w:ascii="Calibri" w:eastAsia="Times New Roman" w:hAnsi="Calibri"/>
          <w:sz w:val="24"/>
          <w:szCs w:val="20"/>
          <w:lang w:val="en-US"/>
        </w:rPr>
        <w:t>This form is for European Emmaus groups wishing to submit an initiative for solidarity funding in 202</w:t>
      </w:r>
      <w:r w:rsidR="00CE392F">
        <w:rPr>
          <w:rFonts w:ascii="Calibri" w:eastAsia="Times New Roman" w:hAnsi="Calibri"/>
          <w:sz w:val="24"/>
          <w:szCs w:val="20"/>
          <w:lang w:val="en-US"/>
        </w:rPr>
        <w:t>7</w:t>
      </w:r>
      <w:r w:rsidRPr="009A669D">
        <w:rPr>
          <w:rFonts w:ascii="Calibri" w:eastAsia="Times New Roman" w:hAnsi="Calibri"/>
          <w:sz w:val="24"/>
          <w:szCs w:val="20"/>
          <w:lang w:val="en-US"/>
        </w:rPr>
        <w:t xml:space="preserve">. Selected initiatives will be supported by solidarity funding donated by other groups of the movement and the </w:t>
      </w:r>
      <w:r>
        <w:rPr>
          <w:rFonts w:ascii="Calibri" w:eastAsia="Times New Roman" w:hAnsi="Calibri"/>
          <w:i/>
          <w:iCs/>
          <w:sz w:val="24"/>
          <w:szCs w:val="20"/>
          <w:lang w:val="en-US"/>
        </w:rPr>
        <w:t>Fondation</w:t>
      </w:r>
      <w:r w:rsidRPr="009A669D">
        <w:rPr>
          <w:rFonts w:ascii="Calibri" w:eastAsia="Times New Roman" w:hAnsi="Calibri"/>
          <w:i/>
          <w:iCs/>
          <w:sz w:val="24"/>
          <w:szCs w:val="20"/>
          <w:lang w:val="en-US"/>
        </w:rPr>
        <w:t xml:space="preserve"> pour le Logement</w:t>
      </w:r>
      <w:r>
        <w:rPr>
          <w:rFonts w:ascii="Calibri" w:eastAsia="Times New Roman" w:hAnsi="Calibri"/>
          <w:sz w:val="24"/>
          <w:szCs w:val="20"/>
          <w:lang w:val="en-US"/>
        </w:rPr>
        <w:t xml:space="preserve"> (FAP)</w:t>
      </w:r>
      <w:r w:rsidRPr="009A669D">
        <w:rPr>
          <w:rFonts w:ascii="Calibri" w:eastAsia="Times New Roman" w:hAnsi="Calibri"/>
          <w:sz w:val="24"/>
          <w:szCs w:val="20"/>
          <w:lang w:val="en-US"/>
        </w:rPr>
        <w:t>.</w:t>
      </w:r>
    </w:p>
    <w:p w14:paraId="7A08B4C3" w14:textId="62D14112" w:rsidR="009A669D" w:rsidRPr="00833C6A" w:rsidRDefault="009A669D" w:rsidP="009A669D">
      <w:pPr>
        <w:spacing w:line="280" w:lineRule="auto"/>
        <w:jc w:val="both"/>
        <w:rPr>
          <w:rFonts w:ascii="Calibri" w:eastAsia="Times New Roman" w:hAnsi="Calibri"/>
          <w:sz w:val="24"/>
          <w:szCs w:val="20"/>
          <w:lang w:val="en-US"/>
        </w:rPr>
      </w:pPr>
      <w:r w:rsidRPr="009A669D">
        <w:rPr>
          <w:rFonts w:ascii="Calibri" w:eastAsia="Times New Roman" w:hAnsi="Calibri"/>
          <w:sz w:val="24"/>
          <w:szCs w:val="20"/>
          <w:lang w:val="en-US"/>
        </w:rPr>
        <w:t xml:space="preserve">This form should be returned by email </w:t>
      </w:r>
      <w:r w:rsidRPr="009A669D">
        <w:rPr>
          <w:rFonts w:ascii="Calibri" w:eastAsia="Times New Roman" w:hAnsi="Calibri"/>
          <w:b/>
          <w:color w:val="FF0000"/>
          <w:sz w:val="24"/>
          <w:szCs w:val="20"/>
          <w:lang w:val="en-US"/>
        </w:rPr>
        <w:t xml:space="preserve">by </w:t>
      </w:r>
      <w:r w:rsidR="00AD0CF8">
        <w:rPr>
          <w:rFonts w:ascii="Calibri" w:eastAsia="Times New Roman" w:hAnsi="Calibri"/>
          <w:b/>
          <w:color w:val="FF0000"/>
          <w:sz w:val="24"/>
          <w:szCs w:val="20"/>
          <w:lang w:val="en-US"/>
        </w:rPr>
        <w:t>16</w:t>
      </w:r>
      <w:r w:rsidRPr="009A669D">
        <w:rPr>
          <w:rFonts w:ascii="Calibri" w:eastAsia="Times New Roman" w:hAnsi="Calibri"/>
          <w:b/>
          <w:color w:val="FF0000"/>
          <w:sz w:val="24"/>
          <w:szCs w:val="20"/>
          <w:lang w:val="en-US"/>
        </w:rPr>
        <w:t>/11/202</w:t>
      </w:r>
      <w:r w:rsidR="00AD0CF8">
        <w:rPr>
          <w:rFonts w:ascii="Calibri" w:eastAsia="Times New Roman" w:hAnsi="Calibri"/>
          <w:b/>
          <w:color w:val="FF0000"/>
          <w:sz w:val="24"/>
          <w:szCs w:val="20"/>
          <w:lang w:val="en-US"/>
        </w:rPr>
        <w:t>6</w:t>
      </w:r>
      <w:r w:rsidRPr="009A669D">
        <w:rPr>
          <w:rFonts w:ascii="Calibri" w:eastAsia="Times New Roman" w:hAnsi="Calibri"/>
          <w:b/>
          <w:color w:val="FF0000"/>
          <w:sz w:val="24"/>
          <w:szCs w:val="20"/>
          <w:lang w:val="en-US"/>
        </w:rPr>
        <w:t xml:space="preserve"> at the latest</w:t>
      </w:r>
      <w:r w:rsidRPr="009A669D">
        <w:rPr>
          <w:rFonts w:ascii="Calibri" w:eastAsia="Times New Roman" w:hAnsi="Calibri"/>
          <w:sz w:val="24"/>
          <w:szCs w:val="20"/>
          <w:lang w:val="en-US"/>
        </w:rPr>
        <w:t xml:space="preserve"> to the Emmaus Europe Secretariat (</w:t>
      </w:r>
      <w:hyperlink r:id="rId12" w:history="1">
        <w:r w:rsidRPr="009A669D">
          <w:rPr>
            <w:rStyle w:val="Lienhypertexte"/>
            <w:rFonts w:ascii="Calibri" w:hAnsi="Calibri" w:cs="Calibri"/>
            <w:color w:val="0563C1" w:themeColor="hyperlink"/>
            <w:sz w:val="24"/>
            <w:szCs w:val="24"/>
            <w:lang w:val="en-US"/>
          </w:rPr>
          <w:t>emmanuel.rabourdin@emmaus-europe.org</w:t>
        </w:r>
      </w:hyperlink>
      <w:r w:rsidRPr="009A669D">
        <w:rPr>
          <w:rFonts w:ascii="Calibri" w:eastAsia="Times New Roman" w:hAnsi="Calibri"/>
          <w:sz w:val="24"/>
          <w:szCs w:val="20"/>
          <w:lang w:val="en-US"/>
        </w:rPr>
        <w:t xml:space="preserve">). </w:t>
      </w:r>
      <w:r w:rsidRPr="00833C6A">
        <w:rPr>
          <w:rFonts w:ascii="Calibri" w:eastAsia="Times New Roman" w:hAnsi="Calibri"/>
          <w:sz w:val="24"/>
          <w:szCs w:val="20"/>
          <w:lang w:val="en-US"/>
        </w:rPr>
        <w:t xml:space="preserve">Please only complete </w:t>
      </w:r>
      <w:r w:rsidRPr="00833C6A">
        <w:rPr>
          <w:rFonts w:ascii="Calibri" w:eastAsia="Times New Roman" w:hAnsi="Calibri"/>
          <w:sz w:val="24"/>
          <w:szCs w:val="20"/>
          <w:shd w:val="clear" w:color="auto" w:fill="FDE5CC"/>
          <w:lang w:val="en-US"/>
        </w:rPr>
        <w:t>the text fields</w:t>
      </w:r>
      <w:r w:rsidRPr="00833C6A">
        <w:rPr>
          <w:rFonts w:ascii="Calibri" w:eastAsia="Times New Roman" w:hAnsi="Calibri"/>
          <w:sz w:val="24"/>
          <w:szCs w:val="20"/>
          <w:lang w:val="en-US"/>
        </w:rPr>
        <w:t xml:space="preserve"> to make it easier for us to read the form.</w:t>
      </w:r>
    </w:p>
    <w:p w14:paraId="141A8C39" w14:textId="3B0B8A89" w:rsidR="009A669D" w:rsidRPr="00833C6A" w:rsidRDefault="009A669D" w:rsidP="009A669D">
      <w:pPr>
        <w:spacing w:before="200" w:after="200" w:line="276" w:lineRule="auto"/>
        <w:rPr>
          <w:rFonts w:ascii="Calibri" w:eastAsia="Times New Roman" w:hAnsi="Calibri"/>
          <w:sz w:val="24"/>
          <w:szCs w:val="20"/>
          <w:lang w:val="en-US"/>
        </w:rPr>
      </w:pPr>
      <w:r w:rsidRPr="00833C6A">
        <w:rPr>
          <w:rFonts w:ascii="Calibri" w:eastAsia="Times New Roman" w:hAnsi="Calibri"/>
          <w:sz w:val="24"/>
          <w:szCs w:val="20"/>
          <w:lang w:val="en-US"/>
        </w:rPr>
        <w:t xml:space="preserve">The process of examining, selecting and distributing initiatives is detailed in the </w:t>
      </w:r>
      <w:hyperlink r:id="rId13" w:history="1">
        <w:r w:rsidRPr="00833C6A">
          <w:rPr>
            <w:rFonts w:ascii="Calibri" w:eastAsia="Times New Roman" w:hAnsi="Calibri"/>
            <w:sz w:val="24"/>
            <w:szCs w:val="20"/>
            <w:lang w:val="en-US"/>
          </w:rPr>
          <w:t>financial mechanisms of solidarity support presentation memo</w:t>
        </w:r>
      </w:hyperlink>
      <w:r w:rsidRPr="00833C6A">
        <w:rPr>
          <w:rFonts w:ascii="Calibri" w:eastAsia="Times New Roman" w:hAnsi="Calibri"/>
          <w:sz w:val="24"/>
          <w:szCs w:val="20"/>
          <w:lang w:val="en-US"/>
        </w:rPr>
        <w:t>.</w:t>
      </w:r>
    </w:p>
    <w:p w14:paraId="5982348E" w14:textId="77777777" w:rsidR="009A669D" w:rsidRPr="00ED7886" w:rsidRDefault="009A669D" w:rsidP="009A669D">
      <w:pPr>
        <w:pStyle w:val="Titre1"/>
        <w:numPr>
          <w:ilvl w:val="0"/>
          <w:numId w:val="0"/>
        </w:numPr>
        <w:ind w:right="-2"/>
      </w:pPr>
      <w:r>
        <w:t>PROJECT</w:t>
      </w:r>
      <w:r w:rsidRPr="00ED7886">
        <w:t xml:space="preserve"> summary</w:t>
      </w:r>
    </w:p>
    <w:p w14:paraId="73272138" w14:textId="3B31FA19" w:rsidR="009A669D" w:rsidRPr="00833C6A" w:rsidRDefault="009A669D" w:rsidP="009A669D">
      <w:pPr>
        <w:keepNext/>
        <w:spacing w:before="240" w:after="0" w:line="281" w:lineRule="auto"/>
        <w:rPr>
          <w:lang w:val="en-US"/>
        </w:rPr>
      </w:pPr>
      <w:r w:rsidRPr="00833C6A">
        <w:rPr>
          <w:lang w:val="en-US"/>
        </w:rPr>
        <w:t xml:space="preserve">Group: </w:t>
      </w:r>
      <w:bookmarkStart w:id="0" w:name="NomGroupeSig"/>
      <w:sdt>
        <w:sdtPr>
          <w:rPr>
            <w:rStyle w:val="Style2"/>
          </w:rPr>
          <w:tag w:val="NomGroupeBal"/>
          <w:id w:val="348910040"/>
          <w:placeholder>
            <w:docPart w:val="373A1C88B90F4DFFAE9EFEB268679466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  <w:bookmarkEnd w:id="0"/>
    </w:p>
    <w:p w14:paraId="3F32684A" w14:textId="58437C4F" w:rsidR="009A669D" w:rsidRPr="00833C6A" w:rsidRDefault="009A669D" w:rsidP="009A669D">
      <w:pPr>
        <w:keepNext/>
        <w:spacing w:after="0" w:line="280" w:lineRule="auto"/>
        <w:rPr>
          <w:lang w:val="en-US"/>
        </w:rPr>
      </w:pPr>
      <w:r w:rsidRPr="004F7A64">
        <w:rPr>
          <w:lang w:val="en-US"/>
        </w:rPr>
        <w:t xml:space="preserve">Country: </w:t>
      </w:r>
      <w:sdt>
        <w:sdtPr>
          <w:rPr>
            <w:rStyle w:val="Style2"/>
          </w:rPr>
          <w:tag w:val="NomGroupeBal"/>
          <w:id w:val="1874886762"/>
          <w:placeholder>
            <w:docPart w:val="2CB86EE92EF24592B79331CD6872BE03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</w:p>
    <w:p w14:paraId="0BD7BDF8" w14:textId="76FE1670" w:rsidR="009A669D" w:rsidRPr="00ED7886" w:rsidRDefault="009A669D" w:rsidP="009A669D">
      <w:pPr>
        <w:keepNext/>
        <w:spacing w:after="0" w:line="280" w:lineRule="auto"/>
        <w:rPr>
          <w:lang w:val="en-GB"/>
        </w:rPr>
      </w:pPr>
      <w:r w:rsidRPr="004F7A64">
        <w:rPr>
          <w:lang w:val="en-US"/>
        </w:rPr>
        <w:t xml:space="preserve">Project title: </w:t>
      </w:r>
      <w:sdt>
        <w:sdtPr>
          <w:rPr>
            <w:rStyle w:val="Style2"/>
          </w:rPr>
          <w:tag w:val="NomGroupeBal"/>
          <w:id w:val="343294782"/>
          <w:placeholder>
            <w:docPart w:val="B9F2668E3B2241D1989BF44E4F1FB622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  <w:r w:rsidRPr="00CA26F3">
        <w:rPr>
          <w:rStyle w:val="Textedelespacerserv"/>
          <w:shd w:val="clear" w:color="auto" w:fill="E2EFD9"/>
          <w:lang w:val="en-US"/>
        </w:rPr>
        <w:t>.</w:t>
      </w:r>
    </w:p>
    <w:p w14:paraId="370CD43D" w14:textId="312B7E73" w:rsidR="004F7A64" w:rsidRDefault="009A669D" w:rsidP="009A669D">
      <w:pPr>
        <w:keepNext/>
        <w:spacing w:after="0" w:line="280" w:lineRule="auto"/>
        <w:rPr>
          <w:rFonts w:eastAsia="Times New Roman"/>
          <w:lang w:val="en-GB"/>
        </w:rPr>
      </w:pPr>
      <w:r w:rsidRPr="00ED7886">
        <w:rPr>
          <w:lang w:val="en-GB"/>
        </w:rPr>
        <w:t xml:space="preserve">Overall objective: </w:t>
      </w:r>
      <w:sdt>
        <w:sdtPr>
          <w:rPr>
            <w:rStyle w:val="Style2"/>
          </w:rPr>
          <w:tag w:val="NomGroupeBal"/>
          <w:id w:val="1312376865"/>
          <w:placeholder>
            <w:docPart w:val="B1C8995FE8F14C5F84AA92C552E07FAD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  <w:r w:rsidR="004F7A64" w:rsidRPr="00A006FE">
        <w:rPr>
          <w:rFonts w:eastAsia="Times New Roman"/>
          <w:lang w:val="en-GB"/>
        </w:rPr>
        <w:t xml:space="preserve"> </w:t>
      </w:r>
    </w:p>
    <w:p w14:paraId="7BDD1F79" w14:textId="64B86BEB" w:rsidR="009A669D" w:rsidRPr="0037320A" w:rsidRDefault="009A669D" w:rsidP="009A669D">
      <w:pPr>
        <w:keepNext/>
        <w:spacing w:after="0" w:line="280" w:lineRule="auto"/>
        <w:rPr>
          <w:lang w:val="en-GB"/>
        </w:rPr>
      </w:pPr>
      <w:r w:rsidRPr="00A006FE">
        <w:rPr>
          <w:rFonts w:eastAsia="Times New Roman"/>
          <w:lang w:val="en-GB"/>
        </w:rPr>
        <w:t>Brief description (10 lines) of the project</w:t>
      </w:r>
      <w:r>
        <w:rPr>
          <w:lang w:val="en-GB"/>
        </w:rPr>
        <w:t xml:space="preserve">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tag w:val="NomGroupeBal"/>
          <w:id w:val="528451457"/>
          <w:placeholder>
            <w:docPart w:val="5446765C3AF04556B94648295720B773"/>
          </w:placeholder>
          <w:showingPlcHdr/>
          <w:text/>
        </w:sdtPr>
        <w:sdtEndPr/>
        <w:sdtContent>
          <w:r w:rsidR="004F7A64" w:rsidRPr="00CA26F3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</w:p>
    <w:p w14:paraId="6D0D4D7B" w14:textId="221A3212" w:rsidR="009A669D" w:rsidRPr="00ED7886" w:rsidRDefault="009A669D" w:rsidP="009A669D">
      <w:pPr>
        <w:keepNext/>
        <w:spacing w:after="0" w:line="280" w:lineRule="auto"/>
        <w:rPr>
          <w:lang w:val="en-GB"/>
        </w:rPr>
      </w:pPr>
      <w:r w:rsidRPr="00ED7886">
        <w:rPr>
          <w:lang w:val="en-GB"/>
        </w:rPr>
        <w:t xml:space="preserve">Location: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tag w:val="NomGroupeBal"/>
          <w:id w:val="1491680164"/>
          <w:placeholder>
            <w:docPart w:val="BEF9AE4B93F1477DA0336C0F6E5C3D8D"/>
          </w:placeholder>
          <w:showingPlcHdr/>
          <w:text/>
        </w:sdtPr>
        <w:sdtEndPr/>
        <w:sdtContent>
          <w:r w:rsidR="004F7A64" w:rsidRPr="00CA26F3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</w:p>
    <w:p w14:paraId="32625082" w14:textId="4DB08FD8" w:rsidR="009A669D" w:rsidRPr="00ED7886" w:rsidRDefault="009A669D" w:rsidP="009A669D">
      <w:pPr>
        <w:keepNext/>
        <w:spacing w:after="0" w:line="280" w:lineRule="auto"/>
        <w:rPr>
          <w:lang w:val="en-GB"/>
        </w:rPr>
      </w:pPr>
      <w:r w:rsidRPr="00ED7886">
        <w:rPr>
          <w:lang w:val="en-GB"/>
        </w:rPr>
        <w:t xml:space="preserve">Implementation period: </w:t>
      </w:r>
      <w:sdt>
        <w:sdtPr>
          <w:rPr>
            <w:rStyle w:val="Style2"/>
          </w:rPr>
          <w:tag w:val="NomGroupeBal"/>
          <w:id w:val="-1110962953"/>
          <w:placeholder>
            <w:docPart w:val="5CEAC9BB96AC4491A08CFFCD7DA88462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</w:p>
    <w:p w14:paraId="00B76991" w14:textId="3D94754C" w:rsidR="009A669D" w:rsidRPr="00ED7886" w:rsidRDefault="009A669D" w:rsidP="009A669D">
      <w:pPr>
        <w:keepNext/>
        <w:spacing w:after="0" w:line="280" w:lineRule="auto"/>
        <w:rPr>
          <w:lang w:val="en-GB"/>
        </w:rPr>
      </w:pPr>
      <w:r w:rsidRPr="00ED7886">
        <w:rPr>
          <w:lang w:val="en-GB"/>
        </w:rPr>
        <w:t xml:space="preserve">Total amount required to fund the initiative: </w:t>
      </w:r>
      <w:sdt>
        <w:sdtPr>
          <w:rPr>
            <w:rStyle w:val="Style2"/>
          </w:rPr>
          <w:tag w:val="NomGroupeBal"/>
          <w:id w:val="-641427824"/>
          <w:placeholder>
            <w:docPart w:val="C3479C7C95D346D8A4B54BAEE351D2BC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</w:p>
    <w:p w14:paraId="17598717" w14:textId="06D9A7C0" w:rsidR="009A669D" w:rsidRPr="00CA26F3" w:rsidRDefault="009A669D" w:rsidP="009A669D">
      <w:pPr>
        <w:spacing w:line="280" w:lineRule="auto"/>
        <w:rPr>
          <w:rStyle w:val="FicheSynthetique"/>
          <w:shd w:val="clear" w:color="auto" w:fill="E2EFD9"/>
          <w:lang w:val="en-GB"/>
        </w:rPr>
      </w:pPr>
      <w:r w:rsidRPr="00ED7886">
        <w:rPr>
          <w:lang w:val="en-GB"/>
        </w:rPr>
        <w:t xml:space="preserve">Funding amount being requested via this form: </w:t>
      </w:r>
      <w:sdt>
        <w:sdtPr>
          <w:rPr>
            <w:rStyle w:val="Style2"/>
          </w:rPr>
          <w:tag w:val="NomGroupeBal"/>
          <w:id w:val="2085872999"/>
          <w:placeholder>
            <w:docPart w:val="0BD0F0360711431C9A3B01A6968ED770"/>
          </w:placeholder>
          <w:showingPlcHdr/>
          <w:text/>
        </w:sdtPr>
        <w:sdtEndPr>
          <w:rPr>
            <w:rStyle w:val="Policepardfaut"/>
            <w:rFonts w:ascii="Bitter" w:eastAsia="Times New Roman" w:hAnsi="Bitter"/>
            <w:b w:val="0"/>
            <w:sz w:val="22"/>
            <w:shd w:val="clear" w:color="auto" w:fill="FDE5CC"/>
          </w:rPr>
        </w:sdtEndPr>
        <w:sdtContent>
          <w:r w:rsidR="00833C6A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833C6A"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sdtContent>
      </w:sdt>
    </w:p>
    <w:p w14:paraId="60A045A9" w14:textId="77777777" w:rsidR="009A669D" w:rsidRPr="00CA26F3" w:rsidRDefault="009A669D" w:rsidP="009A669D">
      <w:pPr>
        <w:rPr>
          <w:rStyle w:val="FicheSynthetique"/>
          <w:shd w:val="clear" w:color="auto" w:fill="E2EFD9"/>
          <w:lang w:val="en-GB"/>
        </w:rPr>
      </w:pPr>
      <w:r w:rsidRPr="00CA26F3">
        <w:rPr>
          <w:rStyle w:val="FicheSynthetique"/>
          <w:shd w:val="clear" w:color="auto" w:fill="E2EFD9"/>
          <w:lang w:val="en-GB"/>
        </w:rPr>
        <w:br w:type="page"/>
      </w:r>
    </w:p>
    <w:p w14:paraId="7F9D5499" w14:textId="77777777" w:rsidR="009A669D" w:rsidRPr="00ED7886" w:rsidRDefault="009A669D" w:rsidP="009A669D">
      <w:pPr>
        <w:pStyle w:val="Titre1"/>
        <w:numPr>
          <w:ilvl w:val="0"/>
          <w:numId w:val="0"/>
        </w:numPr>
      </w:pPr>
      <w:r w:rsidRPr="00ED7886">
        <w:lastRenderedPageBreak/>
        <w:t xml:space="preserve">GROUP </w:t>
      </w:r>
      <w:r>
        <w:t>PRESENTATION</w:t>
      </w:r>
    </w:p>
    <w:p w14:paraId="51C35ED4" w14:textId="637C703D" w:rsidR="009A669D" w:rsidRPr="004F7A64" w:rsidRDefault="009A669D" w:rsidP="009A669D">
      <w:pPr>
        <w:pStyle w:val="Paragraphedeliste"/>
        <w:numPr>
          <w:ilvl w:val="0"/>
          <w:numId w:val="2"/>
        </w:numPr>
        <w:spacing w:before="200" w:line="280" w:lineRule="auto"/>
        <w:contextualSpacing w:val="0"/>
        <w:jc w:val="both"/>
      </w:pPr>
      <w:proofErr w:type="gramStart"/>
      <w:r w:rsidRPr="004F7A64">
        <w:t>Name:</w:t>
      </w:r>
      <w:proofErr w:type="gramEnd"/>
      <w:r w:rsidRPr="004F7A64">
        <w:t xml:space="preserve">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1081332315"/>
          <w:placeholder>
            <w:docPart w:val="CBFB7BAA93E9443EB412C562C6838DA9"/>
          </w:placeholder>
          <w:showingPlcHdr/>
        </w:sdtPr>
        <w:sdtEndPr/>
        <w:sdtContent>
          <w:r w:rsidR="004F7A64" w:rsidRPr="008D434A">
            <w:rPr>
              <w:rStyle w:val="Textedelespacerserv"/>
              <w:rFonts w:ascii="Bitter" w:hAnsi="Bitter" w:cs="Times New Roman"/>
              <w:shd w:val="clear" w:color="auto" w:fill="E2EFD9"/>
              <w:lang w:val="en-US" w:eastAsia="en-US"/>
            </w:rPr>
            <w:t>Full group name</w:t>
          </w:r>
          <w:r w:rsidR="004F7A64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.</w:t>
          </w:r>
        </w:sdtContent>
      </w:sdt>
    </w:p>
    <w:p w14:paraId="4F19BE8F" w14:textId="77777777" w:rsidR="009A669D" w:rsidRPr="00ED7886" w:rsidRDefault="009A669D" w:rsidP="009A669D">
      <w:pPr>
        <w:pStyle w:val="Paragraphedeliste"/>
        <w:keepNext/>
        <w:numPr>
          <w:ilvl w:val="0"/>
          <w:numId w:val="2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Address:</w:t>
      </w:r>
    </w:p>
    <w:p w14:paraId="29B06218" w14:textId="11D9F29C" w:rsidR="009A669D" w:rsidRPr="008D434A" w:rsidRDefault="002E441E" w:rsidP="00395D07">
      <w:pPr>
        <w:shd w:val="clear" w:color="auto" w:fill="E2EFD9"/>
        <w:spacing w:after="0" w:line="280" w:lineRule="auto"/>
        <w:rPr>
          <w:rFonts w:ascii="Calibri" w:eastAsia="Times New Roman" w:hAnsi="Calibri"/>
          <w:sz w:val="28"/>
          <w:szCs w:val="20"/>
          <w:shd w:val="clear" w:color="auto" w:fill="FDE5CC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446125021"/>
          <w:placeholder>
            <w:docPart w:val="21EBC02276CC4A63B1FFA10848E5949F"/>
          </w:placeholder>
          <w:showingPlcHdr/>
        </w:sdtPr>
        <w:sdtEndPr/>
        <w:sdtContent>
          <w:r w:rsidR="004F7A64" w:rsidRPr="008D434A">
            <w:rPr>
              <w:rStyle w:val="Textedelespacerserv"/>
              <w:shd w:val="clear" w:color="auto" w:fill="E2EFD9"/>
              <w:lang w:val="en-US"/>
            </w:rPr>
            <w:t>Postal address.</w:t>
          </w:r>
        </w:sdtContent>
      </w:sdt>
    </w:p>
    <w:p w14:paraId="6EB00D01" w14:textId="3EB586A7" w:rsidR="009A669D" w:rsidRPr="00ED7886" w:rsidRDefault="009A669D" w:rsidP="00395D07">
      <w:pPr>
        <w:pStyle w:val="Paragraphedeliste"/>
        <w:numPr>
          <w:ilvl w:val="0"/>
          <w:numId w:val="2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4F7A64">
        <w:rPr>
          <w:lang w:val="en-US"/>
        </w:rPr>
        <w:t xml:space="preserve">Legal representative’s name: 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-839783130"/>
          <w:placeholder>
            <w:docPart w:val="76DE9201A3D44EFDA3CBDA20CCBEA4A8"/>
          </w:placeholder>
          <w:showingPlcHdr/>
        </w:sdtPr>
        <w:sdtEndPr/>
        <w:sdtContent>
          <w:r w:rsidR="004F7A64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Name and role.</w:t>
          </w:r>
        </w:sdtContent>
      </w:sdt>
    </w:p>
    <w:p w14:paraId="72EFDAD8" w14:textId="77777777" w:rsidR="009A669D" w:rsidRPr="00ED7886" w:rsidRDefault="009A669D" w:rsidP="00395D07">
      <w:pPr>
        <w:pStyle w:val="Paragraphedeliste"/>
        <w:keepNext/>
        <w:numPr>
          <w:ilvl w:val="0"/>
          <w:numId w:val="2"/>
        </w:numPr>
        <w:spacing w:before="240"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 xml:space="preserve">Aim of the group </w:t>
      </w:r>
    </w:p>
    <w:sdt>
      <w:sdtPr>
        <w:rPr>
          <w:rFonts w:ascii="Calibri" w:eastAsia="Times New Roman" w:hAnsi="Calibri"/>
          <w:sz w:val="28"/>
          <w:szCs w:val="20"/>
          <w:shd w:val="clear" w:color="auto" w:fill="FDE5CC"/>
        </w:rPr>
        <w:id w:val="898325462"/>
        <w:placeholder>
          <w:docPart w:val="4C8F2C7F1A734C1DA858A268660FE2C3"/>
        </w:placeholder>
        <w:showingPlcHdr/>
      </w:sdtPr>
      <w:sdtEndPr/>
      <w:sdtContent>
        <w:p w14:paraId="76AB777E" w14:textId="7A7F1BFE" w:rsidR="009A669D" w:rsidRPr="00833C6A" w:rsidRDefault="00221D96" w:rsidP="009A669D">
          <w:pPr>
            <w:shd w:val="clear" w:color="auto" w:fill="FDE5CC"/>
            <w:spacing w:line="280" w:lineRule="auto"/>
            <w:rPr>
              <w:rFonts w:ascii="Calibri" w:eastAsia="Times New Roman" w:hAnsi="Calibri"/>
              <w:sz w:val="28"/>
              <w:szCs w:val="20"/>
              <w:shd w:val="clear" w:color="auto" w:fill="FDE5CC"/>
              <w:lang w:val="en-US"/>
            </w:rPr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What are the aims and purpose of your organisation? (As expressed in your articles of association</w:t>
          </w:r>
        </w:p>
      </w:sdtContent>
    </w:sdt>
    <w:p w14:paraId="2B1413B0" w14:textId="77777777" w:rsidR="009A669D" w:rsidRPr="00ED7886" w:rsidRDefault="009A669D" w:rsidP="009A669D">
      <w:pPr>
        <w:pStyle w:val="Paragraphedeliste"/>
        <w:keepNext/>
        <w:numPr>
          <w:ilvl w:val="0"/>
          <w:numId w:val="2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General description of the group’s activities</w:t>
      </w:r>
    </w:p>
    <w:p w14:paraId="3C44049B" w14:textId="07998156" w:rsidR="009A669D" w:rsidRPr="00833C6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32296072"/>
          <w:placeholder>
            <w:docPart w:val="F724E883102B43E796F119A79F052DBA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List and briefly explain your group’s activities.</w:t>
          </w:r>
        </w:sdtContent>
      </w:sdt>
    </w:p>
    <w:p w14:paraId="18717498" w14:textId="77777777" w:rsidR="009A669D" w:rsidRDefault="009A669D" w:rsidP="009A669D">
      <w:pPr>
        <w:pStyle w:val="Paragraphedeliste"/>
        <w:keepNext/>
        <w:numPr>
          <w:ilvl w:val="1"/>
          <w:numId w:val="2"/>
        </w:numPr>
        <w:spacing w:before="200" w:line="280" w:lineRule="auto"/>
        <w:contextualSpacing w:val="0"/>
        <w:jc w:val="both"/>
        <w:rPr>
          <w:lang w:val="en-GB"/>
        </w:rPr>
      </w:pPr>
      <w:r>
        <w:rPr>
          <w:lang w:val="en-GB"/>
        </w:rPr>
        <w:t>Social Activities</w:t>
      </w:r>
    </w:p>
    <w:p w14:paraId="5392AD3B" w14:textId="0DE458EC" w:rsidR="009A669D" w:rsidRPr="00833C6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517068489"/>
          <w:placeholder>
            <w:docPart w:val="A7FC8D37F7B54D428838C6D9AF2ADD97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List and briefly explain your group’s social activities.</w:t>
          </w:r>
        </w:sdtContent>
      </w:sdt>
    </w:p>
    <w:p w14:paraId="3D0C8B3F" w14:textId="77777777" w:rsidR="009A669D" w:rsidRDefault="009A669D" w:rsidP="009A669D">
      <w:pPr>
        <w:pStyle w:val="Paragraphedeliste"/>
        <w:keepNext/>
        <w:numPr>
          <w:ilvl w:val="1"/>
          <w:numId w:val="2"/>
        </w:numPr>
        <w:spacing w:before="200" w:line="280" w:lineRule="auto"/>
        <w:contextualSpacing w:val="0"/>
        <w:jc w:val="both"/>
        <w:rPr>
          <w:lang w:val="en-GB"/>
        </w:rPr>
      </w:pPr>
      <w:r>
        <w:rPr>
          <w:lang w:val="en-GB"/>
        </w:rPr>
        <w:t>Economical Activities</w:t>
      </w:r>
    </w:p>
    <w:p w14:paraId="2546CF6C" w14:textId="691C60DA" w:rsidR="009A669D" w:rsidRPr="00833C6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2137989562"/>
          <w:placeholder>
            <w:docPart w:val="BAC2E5EB5C614840AC382EB195137444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List and briefly explain your group’s economical and income generating activities.</w:t>
          </w:r>
        </w:sdtContent>
      </w:sdt>
    </w:p>
    <w:p w14:paraId="28902C6A" w14:textId="16BF0BD4" w:rsidR="009A669D" w:rsidRDefault="009A669D" w:rsidP="009A669D">
      <w:pPr>
        <w:pStyle w:val="Paragraphedeliste"/>
        <w:keepNext/>
        <w:numPr>
          <w:ilvl w:val="0"/>
          <w:numId w:val="2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>
        <w:rPr>
          <w:lang w:val="en-GB"/>
        </w:rPr>
        <w:t>Number and brief description of people taking care of or beneficiaries of the activities of the group:</w:t>
      </w:r>
      <w:r w:rsidR="00221D96">
        <w:rPr>
          <w:lang w:val="en-GB"/>
        </w:rPr>
        <w:t xml:space="preserve"> </w:t>
      </w:r>
    </w:p>
    <w:p w14:paraId="3E04B19B" w14:textId="284E5E6D" w:rsidR="009A669D" w:rsidRPr="00833C6A" w:rsidRDefault="002E441E" w:rsidP="008D434A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394286412"/>
          <w:placeholder>
            <w:docPart w:val="E2DB948A764A434398271003D42F80CB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551E4BA4" w14:textId="779643BC" w:rsidR="009A669D" w:rsidRPr="00ED7886" w:rsidRDefault="009A669D" w:rsidP="009A669D">
      <w:pPr>
        <w:pStyle w:val="Paragraphedeliste"/>
        <w:keepNext/>
        <w:numPr>
          <w:ilvl w:val="0"/>
          <w:numId w:val="2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 xml:space="preserve">Last initiative supported by </w:t>
      </w:r>
      <w:r>
        <w:rPr>
          <w:lang w:val="en-GB"/>
        </w:rPr>
        <w:t>the European or international solidarity</w:t>
      </w:r>
      <w:r w:rsidRPr="00ED7886">
        <w:rPr>
          <w:lang w:val="en-GB"/>
        </w:rPr>
        <w:t xml:space="preserve"> and year of the support</w:t>
      </w:r>
      <w:r>
        <w:rPr>
          <w:lang w:val="en-GB"/>
        </w:rPr>
        <w:t>:</w:t>
      </w:r>
    </w:p>
    <w:p w14:paraId="0648C599" w14:textId="6AFAF2D9" w:rsidR="009A669D" w:rsidRPr="008D434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788317799"/>
          <w:placeholder>
            <w:docPart w:val="829DF7252E2A4153B25A6A8F511A1157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Title and year.</w:t>
          </w:r>
        </w:sdtContent>
      </w:sdt>
    </w:p>
    <w:p w14:paraId="30D12B17" w14:textId="5AB174F6" w:rsidR="009A669D" w:rsidRDefault="009A669D" w:rsidP="009A669D">
      <w:pPr>
        <w:pStyle w:val="Paragraphedeliste"/>
        <w:keepNext/>
        <w:numPr>
          <w:ilvl w:val="0"/>
          <w:numId w:val="2"/>
        </w:numPr>
        <w:spacing w:line="280" w:lineRule="auto"/>
        <w:ind w:left="357" w:hanging="357"/>
        <w:contextualSpacing w:val="0"/>
        <w:jc w:val="both"/>
        <w:rPr>
          <w:lang w:val="en-GB"/>
        </w:rPr>
      </w:pPr>
      <w:r>
        <w:rPr>
          <w:lang w:val="en-GB"/>
        </w:rPr>
        <w:t>The corresponding report has been sent and when?</w:t>
      </w:r>
    </w:p>
    <w:p w14:paraId="636EE726" w14:textId="5F9F8DFE" w:rsidR="009A669D" w:rsidRPr="00833C6A" w:rsidRDefault="002E441E" w:rsidP="008D434A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942132366"/>
          <w:placeholder>
            <w:docPart w:val="B79DB9581A57431FAD60774689E6FE45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30A675D2" w14:textId="77777777" w:rsidR="009A669D" w:rsidRPr="00ED7886" w:rsidRDefault="009A669D" w:rsidP="009A669D">
      <w:pPr>
        <w:pStyle w:val="Paragraphedeliste"/>
        <w:keepNext/>
        <w:numPr>
          <w:ilvl w:val="0"/>
          <w:numId w:val="2"/>
        </w:numPr>
        <w:spacing w:line="280" w:lineRule="auto"/>
        <w:ind w:left="357" w:hanging="357"/>
        <w:contextualSpacing w:val="0"/>
        <w:jc w:val="both"/>
        <w:rPr>
          <w:lang w:val="en-GB"/>
        </w:rPr>
      </w:pPr>
      <w:r w:rsidRPr="00221D96">
        <w:rPr>
          <w:lang w:val="en-US"/>
        </w:rPr>
        <w:t xml:space="preserve"> </w:t>
      </w:r>
      <w:r w:rsidRPr="00ED7886">
        <w:rPr>
          <w:lang w:val="en-GB"/>
        </w:rPr>
        <w:t>Bank account details</w:t>
      </w:r>
      <w:r>
        <w:rPr>
          <w:lang w:val="en-GB"/>
        </w:rPr>
        <w:t xml:space="preserve"> of the group</w:t>
      </w:r>
    </w:p>
    <w:p w14:paraId="77D1D86C" w14:textId="7A4F0BCD" w:rsidR="00977B84" w:rsidRPr="00977B84" w:rsidRDefault="002E441E" w:rsidP="00977B84">
      <w:pPr>
        <w:shd w:val="clear" w:color="auto" w:fill="FDE5CC"/>
        <w:spacing w:after="0"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779329684"/>
          <w:placeholder>
            <w:docPart w:val="BF2DDF41CB7A4C1DA8C2D0ABA162E803"/>
          </w:placeholder>
          <w:showingPlcHdr/>
        </w:sdtPr>
        <w:sdtEndPr/>
        <w:sdtContent>
          <w:r w:rsidR="00977B84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Name and address of the bank,</w:t>
          </w:r>
        </w:sdtContent>
      </w:sdt>
    </w:p>
    <w:p w14:paraId="3A844F57" w14:textId="44C77404" w:rsidR="00977B84" w:rsidRPr="00977B84" w:rsidRDefault="002E441E" w:rsidP="00977B84">
      <w:pPr>
        <w:shd w:val="clear" w:color="auto" w:fill="FDE5CC"/>
        <w:spacing w:after="0"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413657786"/>
          <w:placeholder>
            <w:docPart w:val="B84B4D56EF7F4CEFAAA868FEB5F5E89A"/>
          </w:placeholder>
          <w:showingPlcHdr/>
        </w:sdtPr>
        <w:sdtEndPr/>
        <w:sdtContent>
          <w:r w:rsidR="00977B84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Account holder’s name,</w:t>
          </w:r>
        </w:sdtContent>
      </w:sdt>
    </w:p>
    <w:p w14:paraId="14A996D3" w14:textId="77777777" w:rsidR="00977B84" w:rsidRPr="00AD0CF8" w:rsidRDefault="002E441E" w:rsidP="00977B84">
      <w:pPr>
        <w:shd w:val="clear" w:color="auto" w:fill="FDE5CC"/>
        <w:spacing w:after="0"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936631125"/>
          <w:placeholder>
            <w:docPart w:val="BBFAF23DFF5D4A3BADF430FD71F94849"/>
          </w:placeholder>
          <w:showingPlcHdr/>
        </w:sdtPr>
        <w:sdtEndPr/>
        <w:sdtContent>
          <w:r w:rsidR="00977B84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IBAN,</w:t>
          </w:r>
        </w:sdtContent>
      </w:sdt>
    </w:p>
    <w:p w14:paraId="7D02CB08" w14:textId="21E621C0" w:rsidR="009A669D" w:rsidRPr="00833C6A" w:rsidRDefault="002E441E" w:rsidP="00977B84">
      <w:pPr>
        <w:shd w:val="clear" w:color="auto" w:fill="FDE5CC"/>
        <w:spacing w:after="0"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140951225"/>
          <w:placeholder>
            <w:docPart w:val="0C15932C520E403B8A2EFDF5D049EFA0"/>
          </w:placeholder>
          <w:showingPlcHdr/>
        </w:sdtPr>
        <w:sdtEndPr/>
        <w:sdtContent>
          <w:r w:rsidR="00221D96"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SWIFT code.</w:t>
          </w:r>
        </w:sdtContent>
      </w:sdt>
    </w:p>
    <w:p w14:paraId="6F33F8A0" w14:textId="474C485A" w:rsidR="009A669D" w:rsidRPr="00833C6A" w:rsidRDefault="009A669D" w:rsidP="009A669D">
      <w:pPr>
        <w:pStyle w:val="Paragraphedeliste"/>
        <w:widowControl w:val="0"/>
        <w:numPr>
          <w:ilvl w:val="0"/>
          <w:numId w:val="2"/>
        </w:numPr>
        <w:spacing w:after="240" w:line="276" w:lineRule="auto"/>
        <w:ind w:left="357" w:hanging="357"/>
        <w:rPr>
          <w:rFonts w:eastAsia="Times New Roman"/>
          <w:lang w:val="en-US"/>
        </w:rPr>
      </w:pPr>
      <w:r w:rsidRPr="00833C6A">
        <w:rPr>
          <w:rFonts w:eastAsia="Times New Roman"/>
          <w:lang w:val="en-US"/>
        </w:rPr>
        <w:t xml:space="preserve">Total budget of the group in </w:t>
      </w:r>
      <w:r w:rsidRPr="00CE392F">
        <w:rPr>
          <w:rFonts w:eastAsia="Times New Roman"/>
          <w:b/>
          <w:bCs/>
          <w:lang w:val="en-US"/>
        </w:rPr>
        <w:t>202</w:t>
      </w:r>
      <w:r w:rsidR="00CE392F" w:rsidRPr="00CE392F">
        <w:rPr>
          <w:rFonts w:eastAsia="Times New Roman"/>
          <w:b/>
          <w:bCs/>
          <w:lang w:val="en-US"/>
        </w:rPr>
        <w:t>5</w:t>
      </w:r>
      <w:r w:rsidRPr="00833C6A">
        <w:rPr>
          <w:rFonts w:eastAsia="Times New Roman"/>
          <w:lang w:val="en-US"/>
        </w:rPr>
        <w:t xml:space="preserve"> (total expenses):</w:t>
      </w:r>
      <w:r w:rsidR="008D434A" w:rsidRPr="00833C6A">
        <w:rPr>
          <w:rFonts w:eastAsia="Times New Roman"/>
          <w:lang w:val="en-US"/>
        </w:rPr>
        <w:t xml:space="preserve"> </w:t>
      </w:r>
      <w:sdt>
        <w:sdtPr>
          <w:rPr>
            <w:rStyle w:val="Style2"/>
          </w:rPr>
          <w:tag w:val="NomGroupeBal"/>
          <w:id w:val="-1994631617"/>
          <w:placeholder>
            <w:docPart w:val="2B2AD74F23B04B8F949F646819842AFF"/>
          </w:placeholder>
          <w:showingPlcHdr/>
          <w:text/>
        </w:sdtPr>
        <w:sdtEndPr>
          <w:rPr>
            <w:rStyle w:val="Policepardfaut"/>
            <w:rFonts w:eastAsia="Times New Roman"/>
            <w:b w:val="0"/>
            <w:sz w:val="22"/>
            <w:shd w:val="clear" w:color="auto" w:fill="FDE5CC"/>
          </w:rPr>
        </w:sdtEndPr>
        <w:sdtContent>
          <w:r w:rsidR="00977B84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977B84" w:rsidRPr="00833C6A">
            <w:rPr>
              <w:rFonts w:eastAsia="Times New Roman"/>
              <w:bCs/>
              <w:shd w:val="clear" w:color="auto" w:fill="FDE5CC"/>
              <w:lang w:val="en-US"/>
            </w:rPr>
            <w:t>.</w:t>
          </w:r>
        </w:sdtContent>
      </w:sdt>
    </w:p>
    <w:p w14:paraId="37D602BE" w14:textId="6A498F9E" w:rsidR="009A669D" w:rsidRPr="006251A1" w:rsidRDefault="009A669D" w:rsidP="009A669D">
      <w:pPr>
        <w:pStyle w:val="Paragraphedeliste"/>
        <w:widowControl w:val="0"/>
        <w:numPr>
          <w:ilvl w:val="0"/>
          <w:numId w:val="2"/>
        </w:numPr>
        <w:spacing w:after="120" w:line="276" w:lineRule="auto"/>
        <w:ind w:left="357" w:hanging="357"/>
        <w:rPr>
          <w:rFonts w:eastAsia="Times New Roman"/>
          <w:lang w:val="en-GB"/>
        </w:rPr>
      </w:pPr>
      <w:r w:rsidRPr="006251A1">
        <w:rPr>
          <w:rFonts w:eastAsia="Times New Roman"/>
          <w:lang w:val="en-GB"/>
        </w:rPr>
        <w:t xml:space="preserve">Total of financial resources (external contributions, EI contributions, group-to-group contributions, others, self-financing, etc.) in </w:t>
      </w:r>
      <w:r w:rsidR="00CE392F" w:rsidRPr="00CE392F">
        <w:rPr>
          <w:rFonts w:eastAsia="Times New Roman"/>
          <w:b/>
          <w:bCs/>
          <w:lang w:val="en-GB"/>
        </w:rPr>
        <w:t>2025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99"/>
        <w:gridCol w:w="2268"/>
      </w:tblGrid>
      <w:tr w:rsidR="009A669D" w:rsidRPr="00CA26F3" w14:paraId="4C9664CD" w14:textId="77777777" w:rsidTr="009D51A5">
        <w:tc>
          <w:tcPr>
            <w:tcW w:w="6799" w:type="dxa"/>
          </w:tcPr>
          <w:p w14:paraId="28340D2A" w14:textId="77777777" w:rsidR="009A669D" w:rsidRPr="008D434A" w:rsidRDefault="009A669D" w:rsidP="009D51A5">
            <w:pPr>
              <w:spacing w:after="0" w:line="276" w:lineRule="auto"/>
              <w:rPr>
                <w:rFonts w:eastAsia="Times New Roman"/>
              </w:rPr>
            </w:pPr>
            <w:r w:rsidRPr="008D434A">
              <w:rPr>
                <w:rFonts w:eastAsia="Times New Roman"/>
              </w:rPr>
              <w:t>Self-financing</w:t>
            </w:r>
          </w:p>
          <w:p w14:paraId="6FE9CB70" w14:textId="20632C0E" w:rsidR="009A669D" w:rsidRPr="008D434A" w:rsidRDefault="002E441E" w:rsidP="009D51A5">
            <w:pPr>
              <w:spacing w:after="0" w:line="276" w:lineRule="auto"/>
              <w:rPr>
                <w:rFonts w:eastAsia="Times New Roman"/>
              </w:rPr>
            </w:pPr>
            <w:sdt>
              <w:sdtPr>
                <w:rPr>
                  <w:rFonts w:eastAsia="Times New Roman"/>
                  <w:color w:val="7F7F7F"/>
                  <w:shd w:val="clear" w:color="auto" w:fill="FBE4D5"/>
                  <w:lang w:val="en-GB"/>
                </w:rPr>
                <w:id w:val="-2051830460"/>
                <w:placeholder>
                  <w:docPart w:val="310864FFB67C4F09B3F3447369DCE92C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Detail</w:t>
                </w:r>
              </w:sdtContent>
            </w:sdt>
          </w:p>
        </w:tc>
        <w:tc>
          <w:tcPr>
            <w:tcW w:w="2268" w:type="dxa"/>
          </w:tcPr>
          <w:p w14:paraId="772E76F4" w14:textId="6574B28D" w:rsidR="009A669D" w:rsidRPr="00CA26F3" w:rsidRDefault="002E441E" w:rsidP="009D51A5">
            <w:pPr>
              <w:spacing w:after="0" w:line="276" w:lineRule="auto"/>
              <w:rPr>
                <w:rFonts w:eastAsia="Times New Roman"/>
              </w:rPr>
            </w:pPr>
            <w:sdt>
              <w:sdtPr>
                <w:rPr>
                  <w:rFonts w:ascii="Calibri" w:eastAsia="Times New Roman" w:hAnsi="Calibri"/>
                  <w:sz w:val="28"/>
                  <w:szCs w:val="20"/>
                  <w:shd w:val="clear" w:color="auto" w:fill="FDE5CC"/>
                </w:rPr>
                <w:id w:val="1030231590"/>
                <w:placeholder>
                  <w:docPart w:val="3DBF2EE3BBBC4FBA842FFD920A85248D"/>
                </w:placeholder>
                <w:showingPlcHdr/>
              </w:sdtPr>
              <w:sdtEndPr/>
              <w:sdtContent>
                <w:r w:rsidR="00977B84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Amount(s) in €</w:t>
                </w:r>
              </w:sdtContent>
            </w:sdt>
          </w:p>
        </w:tc>
      </w:tr>
      <w:tr w:rsidR="009A669D" w:rsidRPr="008D434A" w14:paraId="3FD949CD" w14:textId="77777777" w:rsidTr="009D51A5">
        <w:tc>
          <w:tcPr>
            <w:tcW w:w="6799" w:type="dxa"/>
          </w:tcPr>
          <w:p w14:paraId="40A5F78C" w14:textId="77777777" w:rsidR="009A669D" w:rsidRPr="00833C6A" w:rsidRDefault="009A669D" w:rsidP="009D51A5">
            <w:pPr>
              <w:spacing w:after="0" w:line="276" w:lineRule="auto"/>
              <w:rPr>
                <w:rFonts w:eastAsia="Times New Roman"/>
                <w:lang w:val="en-US"/>
              </w:rPr>
            </w:pPr>
            <w:r w:rsidRPr="00833C6A">
              <w:rPr>
                <w:rFonts w:eastAsia="Times New Roman"/>
                <w:lang w:val="en-US"/>
              </w:rPr>
              <w:t>Emmaüs International contributions (detailed</w:t>
            </w:r>
            <w:proofErr w:type="gramStart"/>
            <w:r w:rsidRPr="00833C6A">
              <w:rPr>
                <w:rFonts w:eastAsia="Times New Roman"/>
                <w:lang w:val="en-US"/>
              </w:rPr>
              <w:t>) :</w:t>
            </w:r>
            <w:proofErr w:type="gramEnd"/>
          </w:p>
          <w:p w14:paraId="3A167EFD" w14:textId="7F01F23E" w:rsidR="009A669D" w:rsidRPr="00CA26F3" w:rsidRDefault="002E441E" w:rsidP="009D51A5">
            <w:pPr>
              <w:spacing w:after="0" w:line="276" w:lineRule="auto"/>
              <w:rPr>
                <w:rFonts w:eastAsia="Times New Roman"/>
                <w:color w:val="7F7F7F"/>
                <w:lang w:val="en-GB"/>
              </w:rPr>
            </w:pPr>
            <w:sdt>
              <w:sdtPr>
                <w:rPr>
                  <w:rFonts w:eastAsia="Times New Roman"/>
                  <w:color w:val="7F7F7F"/>
                  <w:shd w:val="clear" w:color="auto" w:fill="FBE4D5"/>
                  <w:lang w:val="en-GB"/>
                </w:rPr>
                <w:id w:val="-476144693"/>
                <w:placeholder>
                  <w:docPart w:val="3AADF7295A9A4B9D81F391C8C9B81C41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Detail</w:t>
                </w:r>
              </w:sdtContent>
            </w:sdt>
          </w:p>
        </w:tc>
        <w:tc>
          <w:tcPr>
            <w:tcW w:w="2268" w:type="dxa"/>
          </w:tcPr>
          <w:p w14:paraId="0C12948B" w14:textId="51E1423F" w:rsidR="009A669D" w:rsidRPr="008D434A" w:rsidRDefault="002E441E" w:rsidP="009D51A5">
            <w:pPr>
              <w:spacing w:after="0" w:line="276" w:lineRule="auto"/>
              <w:rPr>
                <w:rFonts w:eastAsia="Times New Roman"/>
                <w:lang w:val="en-US"/>
              </w:rPr>
            </w:pPr>
            <w:sdt>
              <w:sdtPr>
                <w:rPr>
                  <w:rFonts w:eastAsia="Times New Roman"/>
                  <w:color w:val="7F7F7F"/>
                  <w:shd w:val="clear" w:color="auto" w:fill="FBE4D5"/>
                </w:rPr>
                <w:id w:val="-309101684"/>
                <w:placeholder>
                  <w:docPart w:val="5E2E152FD17E4F9486DF1A3A9B3ABB87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Amount(s) in €</w:t>
                </w:r>
              </w:sdtContent>
            </w:sdt>
          </w:p>
        </w:tc>
      </w:tr>
      <w:tr w:rsidR="009A669D" w:rsidRPr="008D434A" w14:paraId="41B41E5B" w14:textId="77777777" w:rsidTr="009D51A5">
        <w:tc>
          <w:tcPr>
            <w:tcW w:w="6799" w:type="dxa"/>
          </w:tcPr>
          <w:p w14:paraId="0DF104E2" w14:textId="77777777" w:rsidR="009A669D" w:rsidRPr="00CA26F3" w:rsidRDefault="009A669D" w:rsidP="009D51A5">
            <w:pPr>
              <w:spacing w:after="0" w:line="276" w:lineRule="auto"/>
              <w:rPr>
                <w:rFonts w:eastAsia="Times New Roman"/>
                <w:lang w:val="en-GB"/>
              </w:rPr>
            </w:pPr>
            <w:r w:rsidRPr="00CA26F3">
              <w:rPr>
                <w:rFonts w:eastAsia="Times New Roman"/>
                <w:lang w:val="en-GB"/>
              </w:rPr>
              <w:t>Group-to-group contributions:</w:t>
            </w:r>
          </w:p>
          <w:p w14:paraId="7255098C" w14:textId="51B9BFDF" w:rsidR="009A669D" w:rsidRPr="00CA26F3" w:rsidRDefault="009A669D" w:rsidP="009D51A5">
            <w:pPr>
              <w:spacing w:after="0" w:line="276" w:lineRule="auto"/>
              <w:rPr>
                <w:rFonts w:eastAsia="Times New Roman"/>
                <w:color w:val="7F7F7F"/>
                <w:lang w:val="en-GB"/>
              </w:rPr>
            </w:pPr>
            <w:r w:rsidRPr="00CA26F3">
              <w:rPr>
                <w:rFonts w:eastAsia="Times New Roman"/>
                <w:color w:val="7F7F7F"/>
                <w:lang w:val="en-GB"/>
              </w:rPr>
              <w:t xml:space="preserve"> </w:t>
            </w:r>
            <w:sdt>
              <w:sdtPr>
                <w:rPr>
                  <w:rFonts w:eastAsia="Times New Roman"/>
                  <w:color w:val="7F7F7F"/>
                  <w:lang w:val="en-GB"/>
                </w:rPr>
                <w:id w:val="789325558"/>
                <w:placeholder>
                  <w:docPart w:val="9D6A6F8301C346C18E20506F3B01D6AE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Detail</w:t>
                </w:r>
              </w:sdtContent>
            </w:sdt>
          </w:p>
        </w:tc>
        <w:tc>
          <w:tcPr>
            <w:tcW w:w="2268" w:type="dxa"/>
          </w:tcPr>
          <w:p w14:paraId="33C9EEE9" w14:textId="38102C40" w:rsidR="004F7A64" w:rsidRPr="008D434A" w:rsidRDefault="002E441E" w:rsidP="004F7A64">
            <w:pPr>
              <w:spacing w:after="0" w:line="276" w:lineRule="auto"/>
              <w:rPr>
                <w:rFonts w:eastAsia="Times New Roman"/>
                <w:color w:val="7F7F7F"/>
                <w:shd w:val="clear" w:color="auto" w:fill="FBE4D5"/>
                <w:lang w:val="en-US"/>
              </w:rPr>
            </w:pPr>
            <w:sdt>
              <w:sdtPr>
                <w:rPr>
                  <w:rFonts w:eastAsia="Times New Roman"/>
                  <w:color w:val="7F7F7F"/>
                  <w:shd w:val="clear" w:color="auto" w:fill="FBE4D5"/>
                </w:rPr>
                <w:id w:val="1741204212"/>
                <w:placeholder>
                  <w:docPart w:val="F09C41BD00C4494FA367BD10B72A4FD7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Amount(s) in €</w:t>
                </w:r>
              </w:sdtContent>
            </w:sdt>
          </w:p>
          <w:p w14:paraId="435C2995" w14:textId="68FC22E6" w:rsidR="009A669D" w:rsidRPr="008D434A" w:rsidRDefault="009A669D" w:rsidP="009D51A5">
            <w:pPr>
              <w:spacing w:after="0" w:line="276" w:lineRule="auto"/>
              <w:rPr>
                <w:rFonts w:eastAsia="Times New Roman"/>
                <w:lang w:val="en-US"/>
              </w:rPr>
            </w:pPr>
          </w:p>
        </w:tc>
      </w:tr>
      <w:tr w:rsidR="009A669D" w:rsidRPr="008D434A" w14:paraId="42797341" w14:textId="77777777" w:rsidTr="009D51A5">
        <w:tc>
          <w:tcPr>
            <w:tcW w:w="6799" w:type="dxa"/>
          </w:tcPr>
          <w:p w14:paraId="35FD721C" w14:textId="77777777" w:rsidR="009A669D" w:rsidRPr="008D434A" w:rsidRDefault="009A669D" w:rsidP="009D51A5">
            <w:pPr>
              <w:spacing w:after="0" w:line="276" w:lineRule="auto"/>
              <w:rPr>
                <w:rFonts w:eastAsia="Times New Roman"/>
              </w:rPr>
            </w:pPr>
            <w:r w:rsidRPr="008D434A">
              <w:rPr>
                <w:rFonts w:eastAsia="Times New Roman"/>
              </w:rPr>
              <w:t xml:space="preserve">External </w:t>
            </w:r>
            <w:proofErr w:type="gramStart"/>
            <w:r w:rsidRPr="008D434A">
              <w:rPr>
                <w:rFonts w:eastAsia="Times New Roman"/>
              </w:rPr>
              <w:t>contributions:</w:t>
            </w:r>
            <w:proofErr w:type="gramEnd"/>
          </w:p>
          <w:p w14:paraId="570F68F9" w14:textId="18540FA6" w:rsidR="009A669D" w:rsidRPr="00CA26F3" w:rsidRDefault="002E441E" w:rsidP="009D51A5">
            <w:pPr>
              <w:spacing w:after="0" w:line="276" w:lineRule="auto"/>
              <w:rPr>
                <w:rFonts w:eastAsia="Times New Roman"/>
                <w:color w:val="7F7F7F"/>
              </w:rPr>
            </w:pPr>
            <w:sdt>
              <w:sdtPr>
                <w:rPr>
                  <w:rFonts w:eastAsia="Times New Roman"/>
                  <w:color w:val="7F7F7F"/>
                  <w:lang w:val="en-GB"/>
                </w:rPr>
                <w:id w:val="-706405706"/>
                <w:placeholder>
                  <w:docPart w:val="A8B157E3569F4CA5A1E62C766824D344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Detail</w:t>
                </w:r>
              </w:sdtContent>
            </w:sdt>
          </w:p>
        </w:tc>
        <w:tc>
          <w:tcPr>
            <w:tcW w:w="2268" w:type="dxa"/>
          </w:tcPr>
          <w:p w14:paraId="024F63A8" w14:textId="7C922933" w:rsidR="004F7A64" w:rsidRPr="008D434A" w:rsidRDefault="002E441E" w:rsidP="004F7A64">
            <w:pPr>
              <w:spacing w:after="0" w:line="276" w:lineRule="auto"/>
              <w:rPr>
                <w:rFonts w:eastAsia="Times New Roman"/>
                <w:color w:val="7F7F7F"/>
                <w:shd w:val="clear" w:color="auto" w:fill="FBE4D5"/>
                <w:lang w:val="en-US"/>
              </w:rPr>
            </w:pPr>
            <w:sdt>
              <w:sdtPr>
                <w:rPr>
                  <w:rFonts w:eastAsia="Times New Roman"/>
                  <w:color w:val="7F7F7F"/>
                  <w:shd w:val="clear" w:color="auto" w:fill="FBE4D5"/>
                </w:rPr>
                <w:id w:val="853934226"/>
                <w:placeholder>
                  <w:docPart w:val="AED5DEE182EE40248CA5C5D183B8EF09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Amount(s) in €</w:t>
                </w:r>
              </w:sdtContent>
            </w:sdt>
          </w:p>
          <w:p w14:paraId="053AF945" w14:textId="14149AAB" w:rsidR="009A669D" w:rsidRPr="008D434A" w:rsidRDefault="009A669D" w:rsidP="009D51A5">
            <w:pPr>
              <w:spacing w:after="0" w:line="276" w:lineRule="auto"/>
              <w:rPr>
                <w:rFonts w:eastAsia="Times New Roman"/>
                <w:lang w:val="en-US"/>
              </w:rPr>
            </w:pPr>
          </w:p>
        </w:tc>
      </w:tr>
      <w:tr w:rsidR="009A669D" w:rsidRPr="008D434A" w14:paraId="47AC63AA" w14:textId="77777777" w:rsidTr="009D51A5">
        <w:tc>
          <w:tcPr>
            <w:tcW w:w="6799" w:type="dxa"/>
          </w:tcPr>
          <w:p w14:paraId="48475E61" w14:textId="77777777" w:rsidR="009A669D" w:rsidRPr="00CA26F3" w:rsidRDefault="009A669D" w:rsidP="009D51A5">
            <w:pPr>
              <w:spacing w:after="0" w:line="276" w:lineRule="auto"/>
              <w:rPr>
                <w:rFonts w:eastAsia="Times New Roman"/>
              </w:rPr>
            </w:pPr>
            <w:r w:rsidRPr="00CA26F3">
              <w:rPr>
                <w:rFonts w:eastAsia="Times New Roman"/>
              </w:rPr>
              <w:t>Others contributions :</w:t>
            </w:r>
          </w:p>
          <w:p w14:paraId="74FC79F0" w14:textId="4AEA2030" w:rsidR="009A669D" w:rsidRPr="00CA26F3" w:rsidRDefault="002E441E" w:rsidP="009D51A5">
            <w:pPr>
              <w:spacing w:after="0" w:line="276" w:lineRule="auto"/>
              <w:rPr>
                <w:rFonts w:eastAsia="Times New Roman"/>
              </w:rPr>
            </w:pPr>
            <w:sdt>
              <w:sdtPr>
                <w:rPr>
                  <w:rFonts w:eastAsia="Times New Roman"/>
                  <w:color w:val="7F7F7F"/>
                  <w:lang w:val="en-GB"/>
                </w:rPr>
                <w:id w:val="215782714"/>
                <w:placeholder>
                  <w:docPart w:val="7FF0CF228B364A85A8ADEA1B41C15EE8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Detail</w:t>
                </w:r>
              </w:sdtContent>
            </w:sdt>
          </w:p>
        </w:tc>
        <w:tc>
          <w:tcPr>
            <w:tcW w:w="2268" w:type="dxa"/>
          </w:tcPr>
          <w:p w14:paraId="419FF3B3" w14:textId="6C8CA020" w:rsidR="004F7A64" w:rsidRPr="008D434A" w:rsidRDefault="002E441E" w:rsidP="004F7A64">
            <w:pPr>
              <w:spacing w:after="0" w:line="276" w:lineRule="auto"/>
              <w:rPr>
                <w:rFonts w:eastAsia="Times New Roman"/>
                <w:color w:val="7F7F7F"/>
                <w:shd w:val="clear" w:color="auto" w:fill="FBE4D5"/>
                <w:lang w:val="en-US"/>
              </w:rPr>
            </w:pPr>
            <w:sdt>
              <w:sdtPr>
                <w:rPr>
                  <w:rFonts w:eastAsia="Times New Roman"/>
                  <w:color w:val="7F7F7F"/>
                  <w:shd w:val="clear" w:color="auto" w:fill="FBE4D5"/>
                </w:rPr>
                <w:id w:val="696896428"/>
                <w:placeholder>
                  <w:docPart w:val="2A8A66D574824ADB9F97A73485D3C2E9"/>
                </w:placeholder>
                <w:showingPlcHdr/>
              </w:sdtPr>
              <w:sdtEndPr/>
              <w:sdtContent>
                <w:r w:rsidR="008D434A" w:rsidRPr="008D434A">
                  <w:rPr>
                    <w:rStyle w:val="Textedelespacerserv"/>
                    <w:rFonts w:cs="Calibri"/>
                    <w:shd w:val="clear" w:color="auto" w:fill="E2EFD9"/>
                    <w:lang w:val="en-US"/>
                  </w:rPr>
                  <w:t>Amount(s) in €</w:t>
                </w:r>
              </w:sdtContent>
            </w:sdt>
          </w:p>
          <w:p w14:paraId="14DEF010" w14:textId="78D61477" w:rsidR="009A669D" w:rsidRPr="008D434A" w:rsidRDefault="009A669D" w:rsidP="009D51A5">
            <w:pPr>
              <w:spacing w:after="0" w:line="276" w:lineRule="auto"/>
              <w:rPr>
                <w:rFonts w:eastAsia="Times New Roman"/>
                <w:lang w:val="en-US"/>
              </w:rPr>
            </w:pPr>
          </w:p>
        </w:tc>
      </w:tr>
    </w:tbl>
    <w:p w14:paraId="0F3D537E" w14:textId="2FC83968" w:rsidR="009A669D" w:rsidRPr="006251A1" w:rsidRDefault="009A669D" w:rsidP="009A669D">
      <w:pPr>
        <w:pStyle w:val="Paragraphedeliste"/>
        <w:numPr>
          <w:ilvl w:val="0"/>
          <w:numId w:val="2"/>
        </w:numPr>
        <w:spacing w:line="276" w:lineRule="auto"/>
        <w:rPr>
          <w:rFonts w:eastAsia="Times New Roman"/>
          <w:lang w:val="en-GB"/>
        </w:rPr>
      </w:pPr>
      <w:r w:rsidRPr="008D434A">
        <w:rPr>
          <w:rFonts w:eastAsia="Times New Roman"/>
          <w:lang w:val="en-US"/>
        </w:rPr>
        <w:lastRenderedPageBreak/>
        <w:t xml:space="preserve">Date of payment of the regional contribution: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1139619585"/>
          <w:placeholder>
            <w:docPart w:val="ABDB0F37BDE04130B3836AD9D9020D6A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D434A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sdtContent>
      </w:sdt>
    </w:p>
    <w:p w14:paraId="3EB8C16B" w14:textId="74CD3A97" w:rsidR="009A669D" w:rsidRPr="006251A1" w:rsidRDefault="009A669D" w:rsidP="009A669D">
      <w:pPr>
        <w:spacing w:after="200" w:line="276" w:lineRule="auto"/>
        <w:rPr>
          <w:rFonts w:eastAsia="Times New Roman"/>
          <w:lang w:val="en-GB"/>
        </w:rPr>
      </w:pPr>
      <w:r w:rsidRPr="008D434A">
        <w:rPr>
          <w:rFonts w:eastAsia="Times New Roman"/>
          <w:lang w:val="en-US"/>
        </w:rPr>
        <w:t xml:space="preserve">Amount: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806419388"/>
          <w:placeholder>
            <w:docPart w:val="E88BA0D869E3442AB51193177F43A4A0"/>
          </w:placeholder>
          <w:showingPlcHdr/>
        </w:sdtPr>
        <w:sdtEndPr/>
        <w:sdtContent>
          <w:r w:rsidR="008D434A"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</w:p>
    <w:p w14:paraId="50E10BFF" w14:textId="2F4F19FB" w:rsidR="009A669D" w:rsidRPr="006251A1" w:rsidRDefault="009A669D" w:rsidP="009A669D">
      <w:pPr>
        <w:pStyle w:val="Paragraphedeliste"/>
        <w:numPr>
          <w:ilvl w:val="0"/>
          <w:numId w:val="2"/>
        </w:numPr>
        <w:spacing w:line="276" w:lineRule="auto"/>
        <w:rPr>
          <w:rFonts w:eastAsia="Times New Roman"/>
          <w:lang w:val="en-GB"/>
        </w:rPr>
      </w:pPr>
      <w:r w:rsidRPr="008D434A">
        <w:rPr>
          <w:rFonts w:eastAsia="Times New Roman"/>
          <w:lang w:val="en-US"/>
        </w:rPr>
        <w:t xml:space="preserve">Date of payment of the international contribution: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-1839449378"/>
          <w:placeholder>
            <w:docPart w:val="DA603DB1C11C40A1AAD29209DA78DE5D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D434A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sdtContent>
      </w:sdt>
    </w:p>
    <w:p w14:paraId="64962594" w14:textId="004DB4DC" w:rsidR="009A669D" w:rsidRPr="006251A1" w:rsidRDefault="009A669D" w:rsidP="009A669D">
      <w:pPr>
        <w:spacing w:after="200" w:line="276" w:lineRule="auto"/>
        <w:rPr>
          <w:rFonts w:eastAsia="Times New Roman"/>
          <w:lang w:val="en-GB"/>
        </w:rPr>
      </w:pPr>
      <w:r w:rsidRPr="008D434A">
        <w:rPr>
          <w:rFonts w:eastAsia="Times New Roman"/>
          <w:lang w:val="en-US"/>
        </w:rPr>
        <w:t xml:space="preserve">Amount: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574100969"/>
          <w:placeholder>
            <w:docPart w:val="7D3ED8E51507412093BE84A3DBED23A3"/>
          </w:placeholder>
          <w:showingPlcHdr/>
        </w:sdtPr>
        <w:sdtEndPr/>
        <w:sdtContent>
          <w:r w:rsidR="008D434A"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</w:p>
    <w:p w14:paraId="6F2C86D7" w14:textId="08A48BCD" w:rsidR="009A669D" w:rsidRPr="008D434A" w:rsidRDefault="009A669D" w:rsidP="009A669D">
      <w:pPr>
        <w:pStyle w:val="Paragraphedeliste"/>
        <w:numPr>
          <w:ilvl w:val="0"/>
          <w:numId w:val="2"/>
        </w:numPr>
        <w:spacing w:line="276" w:lineRule="auto"/>
        <w:ind w:left="357" w:hanging="357"/>
        <w:rPr>
          <w:rFonts w:eastAsia="Times New Roman"/>
          <w:lang w:val="en-US"/>
        </w:rPr>
      </w:pPr>
      <w:r w:rsidRPr="008D434A">
        <w:rPr>
          <w:rFonts w:eastAsia="Times New Roman"/>
          <w:lang w:val="en-US"/>
        </w:rPr>
        <w:t xml:space="preserve">Last solidarity sale: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1895852429"/>
          <w:placeholder>
            <w:docPart w:val="8AEC812346E44DC0A55EBB97224EE9C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D434A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sdtContent>
      </w:sdt>
    </w:p>
    <w:p w14:paraId="1A3DCB69" w14:textId="40201518" w:rsidR="009A669D" w:rsidRPr="006251A1" w:rsidRDefault="009A669D" w:rsidP="009A669D">
      <w:pPr>
        <w:spacing w:after="200" w:line="276" w:lineRule="auto"/>
        <w:rPr>
          <w:rFonts w:eastAsia="Times New Roman"/>
          <w:lang w:val="en-GB"/>
        </w:rPr>
      </w:pPr>
      <w:r w:rsidRPr="008D434A">
        <w:rPr>
          <w:rFonts w:eastAsia="Times New Roman"/>
          <w:lang w:val="en-US"/>
        </w:rPr>
        <w:t xml:space="preserve">Amount: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809047269"/>
          <w:placeholder>
            <w:docPart w:val="65A1700F20824D0D939FD694E26ABC59"/>
          </w:placeholder>
          <w:showingPlcHdr/>
        </w:sdtPr>
        <w:sdtEndPr/>
        <w:sdtContent>
          <w:r w:rsidR="008D434A"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</w:p>
    <w:p w14:paraId="4FB144CC" w14:textId="77777777" w:rsidR="009A669D" w:rsidRPr="006251A1" w:rsidRDefault="009A669D" w:rsidP="009A669D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rPr>
          <w:rFonts w:eastAsia="Times New Roman"/>
        </w:rPr>
      </w:pPr>
      <w:r w:rsidRPr="006251A1">
        <w:rPr>
          <w:rFonts w:eastAsia="Times New Roman"/>
        </w:rPr>
        <w:t>International and regional criteria :</w:t>
      </w:r>
    </w:p>
    <w:p w14:paraId="5EA93527" w14:textId="77777777" w:rsidR="009A669D" w:rsidRPr="006251A1" w:rsidRDefault="009A669D" w:rsidP="009A669D">
      <w:pPr>
        <w:pStyle w:val="Standard"/>
        <w:numPr>
          <w:ilvl w:val="1"/>
          <w:numId w:val="2"/>
        </w:numPr>
        <w:tabs>
          <w:tab w:val="left" w:pos="993"/>
        </w:tabs>
        <w:spacing w:after="0"/>
        <w:ind w:left="788" w:hanging="431"/>
        <w:jc w:val="both"/>
        <w:rPr>
          <w:lang w:val="en-GB"/>
        </w:rPr>
      </w:pPr>
      <w:r w:rsidRPr="006251A1">
        <w:rPr>
          <w:lang w:val="en-GB"/>
        </w:rPr>
        <w:t xml:space="preserve">How does the group </w:t>
      </w:r>
      <w:proofErr w:type="gramStart"/>
      <w:r w:rsidRPr="006251A1">
        <w:rPr>
          <w:lang w:val="en-GB"/>
        </w:rPr>
        <w:t>take into account</w:t>
      </w:r>
      <w:proofErr w:type="gramEnd"/>
      <w:r w:rsidRPr="006251A1">
        <w:rPr>
          <w:lang w:val="en-GB"/>
        </w:rPr>
        <w:t xml:space="preserve"> our aim to enable new generations to appropriate and spread our struggles?</w:t>
      </w:r>
    </w:p>
    <w:p w14:paraId="1C68FA5A" w14:textId="2AED8511" w:rsidR="009A669D" w:rsidRPr="008D434A" w:rsidRDefault="002E441E" w:rsidP="009A669D">
      <w:pPr>
        <w:tabs>
          <w:tab w:val="left" w:pos="993"/>
        </w:tabs>
        <w:spacing w:after="120" w:line="276" w:lineRule="auto"/>
        <w:jc w:val="both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317617160"/>
          <w:placeholder>
            <w:docPart w:val="7506D25C82DA48AE884515656A8C258B"/>
          </w:placeholder>
          <w:showingPlcHdr/>
        </w:sdtPr>
        <w:sdtEndPr/>
        <w:sdtContent>
          <w:r w:rsidR="008D434A"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D434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</w:t>
      </w:r>
    </w:p>
    <w:p w14:paraId="025918BB" w14:textId="77777777" w:rsidR="009A669D" w:rsidRPr="006251A1" w:rsidRDefault="009A669D" w:rsidP="009A669D">
      <w:pPr>
        <w:pStyle w:val="Standard"/>
        <w:numPr>
          <w:ilvl w:val="1"/>
          <w:numId w:val="2"/>
        </w:numPr>
        <w:tabs>
          <w:tab w:val="left" w:pos="993"/>
        </w:tabs>
        <w:spacing w:after="60"/>
        <w:jc w:val="both"/>
        <w:rPr>
          <w:lang w:val="en-GB"/>
        </w:rPr>
      </w:pPr>
      <w:r w:rsidRPr="006251A1">
        <w:rPr>
          <w:lang w:val="en-GB"/>
        </w:rPr>
        <w:t xml:space="preserve">How does the group </w:t>
      </w:r>
      <w:proofErr w:type="gramStart"/>
      <w:r w:rsidRPr="006251A1">
        <w:rPr>
          <w:lang w:val="en-GB"/>
        </w:rPr>
        <w:t>take into account</w:t>
      </w:r>
      <w:proofErr w:type="gramEnd"/>
      <w:r w:rsidRPr="006251A1">
        <w:rPr>
          <w:lang w:val="en-GB"/>
        </w:rPr>
        <w:t xml:space="preserve"> issues related to climate justice and ecological transition?</w:t>
      </w:r>
    </w:p>
    <w:p w14:paraId="2F165CBB" w14:textId="7484EFB9" w:rsidR="009A669D" w:rsidRPr="00833C6A" w:rsidRDefault="002E441E" w:rsidP="009A669D">
      <w:pPr>
        <w:tabs>
          <w:tab w:val="left" w:pos="993"/>
        </w:tabs>
        <w:spacing w:after="120" w:line="276" w:lineRule="auto"/>
        <w:jc w:val="both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996308490"/>
          <w:placeholder>
            <w:docPart w:val="CA42EC8C16D54D15A99DEBB32FE8710E"/>
          </w:placeholder>
          <w:showingPlcHdr/>
        </w:sdtPr>
        <w:sdtEndPr/>
        <w:sdtContent>
          <w:r w:rsidR="008D434A"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33C6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</w:t>
      </w:r>
    </w:p>
    <w:p w14:paraId="07F03E84" w14:textId="77777777" w:rsidR="009A669D" w:rsidRPr="006251A1" w:rsidRDefault="009A669D" w:rsidP="009A669D">
      <w:pPr>
        <w:pStyle w:val="Paragraphedeliste"/>
        <w:numPr>
          <w:ilvl w:val="1"/>
          <w:numId w:val="2"/>
        </w:numPr>
        <w:tabs>
          <w:tab w:val="left" w:pos="993"/>
        </w:tabs>
        <w:spacing w:line="276" w:lineRule="auto"/>
        <w:ind w:left="788" w:hanging="431"/>
        <w:jc w:val="both"/>
        <w:rPr>
          <w:rFonts w:eastAsia="Times New Roman"/>
          <w:lang w:val="en-GB"/>
        </w:rPr>
      </w:pPr>
      <w:r w:rsidRPr="006251A1">
        <w:rPr>
          <w:rFonts w:eastAsia="Times New Roman"/>
          <w:lang w:val="en-GB"/>
        </w:rPr>
        <w:t>Will the group be submitting a project to the Habitat programme at the same time?</w:t>
      </w:r>
    </w:p>
    <w:p w14:paraId="269B0A7F" w14:textId="23224384" w:rsidR="009A669D" w:rsidRPr="00833C6A" w:rsidRDefault="002E441E" w:rsidP="008D434A">
      <w:pPr>
        <w:tabs>
          <w:tab w:val="left" w:pos="993"/>
        </w:tabs>
        <w:spacing w:after="120" w:line="276" w:lineRule="auto"/>
        <w:jc w:val="both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669438553"/>
          <w:placeholder>
            <w:docPart w:val="6CC315DAAADB47F782E56C04573C42BE"/>
          </w:placeholder>
          <w:showingPlcHdr/>
        </w:sdtPr>
        <w:sdtEndPr/>
        <w:sdtContent>
          <w:r w:rsidR="008D434A"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33C6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</w:t>
      </w:r>
    </w:p>
    <w:p w14:paraId="24EE7AFC" w14:textId="77777777" w:rsidR="009A669D" w:rsidRDefault="009A669D" w:rsidP="00395D07">
      <w:pPr>
        <w:pStyle w:val="Paragraphedeliste"/>
        <w:numPr>
          <w:ilvl w:val="1"/>
          <w:numId w:val="2"/>
        </w:numPr>
        <w:tabs>
          <w:tab w:val="left" w:pos="993"/>
        </w:tabs>
        <w:spacing w:line="276" w:lineRule="auto"/>
        <w:jc w:val="both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Other regional criterias</w:t>
      </w:r>
    </w:p>
    <w:p w14:paraId="66F06E1D" w14:textId="4E258791" w:rsidR="00BD4576" w:rsidRDefault="00BD4576" w:rsidP="00395D07">
      <w:pPr>
        <w:tabs>
          <w:tab w:val="left" w:pos="993"/>
        </w:tabs>
        <w:spacing w:line="276" w:lineRule="auto"/>
        <w:jc w:val="both"/>
        <w:rPr>
          <w:rFonts w:eastAsia="Times New Roman"/>
          <w:lang w:val="en-GB"/>
        </w:rPr>
      </w:pPr>
      <w:r>
        <w:rPr>
          <w:rFonts w:eastAsia="Times New Roman"/>
          <w:lang w:val="en-GB"/>
        </w:rPr>
        <w:br w:type="page"/>
      </w:r>
    </w:p>
    <w:p w14:paraId="10CEAA15" w14:textId="77777777" w:rsidR="00395D07" w:rsidRPr="00395D07" w:rsidRDefault="00395D07" w:rsidP="00BD4576">
      <w:pPr>
        <w:tabs>
          <w:tab w:val="left" w:pos="993"/>
        </w:tabs>
        <w:spacing w:after="0" w:line="276" w:lineRule="auto"/>
        <w:jc w:val="both"/>
        <w:rPr>
          <w:rFonts w:eastAsia="Times New Roman"/>
          <w:lang w:val="en-GB"/>
        </w:rPr>
      </w:pPr>
    </w:p>
    <w:p w14:paraId="6BF0EF02" w14:textId="77777777" w:rsidR="009A669D" w:rsidRPr="00ED7886" w:rsidRDefault="009A669D" w:rsidP="00BD4576">
      <w:pPr>
        <w:pStyle w:val="Titre1"/>
        <w:numPr>
          <w:ilvl w:val="0"/>
          <w:numId w:val="0"/>
        </w:numPr>
        <w:spacing w:before="0"/>
        <w:ind w:right="-2"/>
      </w:pPr>
      <w:r>
        <w:t>PROJECT PRESENTATION</w:t>
      </w:r>
    </w:p>
    <w:p w14:paraId="41CD6DC6" w14:textId="440D5910" w:rsidR="000D1AB7" w:rsidRPr="00833C6A" w:rsidRDefault="009A669D" w:rsidP="000D1AB7">
      <w:pPr>
        <w:pStyle w:val="Paragraphedeliste"/>
        <w:numPr>
          <w:ilvl w:val="0"/>
          <w:numId w:val="5"/>
        </w:numPr>
        <w:tabs>
          <w:tab w:val="left" w:pos="993"/>
        </w:tabs>
        <w:spacing w:after="120" w:line="276" w:lineRule="auto"/>
        <w:jc w:val="both"/>
        <w:rPr>
          <w:rFonts w:eastAsia="Times New Roman" w:cs="Times New Roman"/>
          <w:sz w:val="28"/>
          <w:szCs w:val="20"/>
          <w:shd w:val="clear" w:color="auto" w:fill="FDE5CC"/>
          <w:lang w:val="en-US" w:eastAsia="en-US"/>
        </w:rPr>
      </w:pPr>
      <w:r w:rsidRPr="000D1AB7">
        <w:rPr>
          <w:lang w:val="en-GB"/>
        </w:rPr>
        <w:t xml:space="preserve">Project title: </w:t>
      </w:r>
      <w:r w:rsidRPr="000D1AB7">
        <w:rPr>
          <w:color w:val="7F7F7F"/>
          <w:shd w:val="clear" w:color="auto" w:fill="E2EFD9"/>
          <w:lang w:val="en-GB"/>
        </w:rPr>
        <w:t xml:space="preserve"> </w:t>
      </w:r>
      <w:sdt>
        <w:sdtPr>
          <w:rPr>
            <w:rStyle w:val="Style2"/>
          </w:rPr>
          <w:tag w:val="NomGroupeBal"/>
          <w:id w:val="1329411314"/>
          <w:placeholder>
            <w:docPart w:val="08B3DF9A852F402C881BEB0D363FA9DB"/>
          </w:placeholder>
          <w:showingPlcHdr/>
          <w:text/>
        </w:sdtPr>
        <w:sdtEndPr>
          <w:rPr>
            <w:rStyle w:val="Policepardfaut"/>
            <w:rFonts w:eastAsia="Times New Roman"/>
            <w:b w:val="0"/>
            <w:sz w:val="22"/>
            <w:shd w:val="clear" w:color="auto" w:fill="FDE5CC"/>
          </w:rPr>
        </w:sdtEndPr>
        <w:sdtContent>
          <w:r w:rsidR="00BD4576"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="00BD4576" w:rsidRPr="00833C6A">
            <w:rPr>
              <w:rFonts w:eastAsia="Times New Roman"/>
              <w:bCs/>
              <w:shd w:val="clear" w:color="auto" w:fill="FDE5CC"/>
              <w:lang w:val="en-US"/>
            </w:rPr>
            <w:t>.</w:t>
          </w:r>
        </w:sdtContent>
      </w:sdt>
    </w:p>
    <w:p w14:paraId="5939873A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Contact</w:t>
      </w:r>
      <w:r>
        <w:rPr>
          <w:lang w:val="en-GB"/>
        </w:rPr>
        <w:t xml:space="preserve"> of the referring person:</w:t>
      </w:r>
      <w:r w:rsidRPr="00ED7886">
        <w:rPr>
          <w:lang w:val="en-GB"/>
        </w:rPr>
        <w:t xml:space="preserve"> </w:t>
      </w:r>
    </w:p>
    <w:p w14:paraId="0F058F65" w14:textId="3D459351" w:rsidR="009A669D" w:rsidRPr="000D1AB7" w:rsidRDefault="002E441E" w:rsidP="000D1AB7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944003694"/>
          <w:placeholder>
            <w:docPart w:val="BCBB6BFE3EA84C279E39A3E55E6809CD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Name, position, e-mail address and telephone number</w:t>
          </w:r>
          <w:r w:rsidR="000D1AB7">
            <w:rPr>
              <w:rStyle w:val="Textedelespacerserv"/>
              <w:rFonts w:cs="Calibri"/>
              <w:shd w:val="clear" w:color="auto" w:fill="E2EFD9"/>
              <w:lang w:val="en-US"/>
            </w:rPr>
            <w:t>.</w:t>
          </w:r>
        </w:sdtContent>
      </w:sdt>
      <w:r w:rsidR="009A669D" w:rsidRPr="000D1AB7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    </w:t>
      </w:r>
    </w:p>
    <w:p w14:paraId="635AC891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Background to the initiative</w:t>
      </w:r>
    </w:p>
    <w:p w14:paraId="2CCD4954" w14:textId="77777777" w:rsidR="009A669D" w:rsidRPr="00ED7886" w:rsidRDefault="009A669D" w:rsidP="009A669D">
      <w:pPr>
        <w:keepNext/>
        <w:spacing w:line="280" w:lineRule="auto"/>
        <w:rPr>
          <w:i/>
          <w:iCs/>
          <w:lang w:val="en-GB"/>
        </w:rPr>
      </w:pPr>
      <w:r w:rsidRPr="00ED7886">
        <w:rPr>
          <w:i/>
          <w:iCs/>
          <w:lang w:val="en-GB"/>
        </w:rPr>
        <w:t>What need(s) does the initiative meet? What situation / issue does it address?</w:t>
      </w:r>
    </w:p>
    <w:p w14:paraId="5A82EF82" w14:textId="77777777" w:rsidR="009A669D" w:rsidRPr="00ED7886" w:rsidRDefault="009A669D" w:rsidP="009A669D">
      <w:pPr>
        <w:pStyle w:val="Paragraphedeliste"/>
        <w:keepNext/>
        <w:numPr>
          <w:ilvl w:val="1"/>
          <w:numId w:val="5"/>
        </w:numPr>
        <w:spacing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General, political, social context</w:t>
      </w:r>
    </w:p>
    <w:p w14:paraId="6C2B3FD1" w14:textId="21431817" w:rsidR="009A669D" w:rsidRPr="000D1AB7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401128921"/>
          <w:placeholder>
            <w:docPart w:val="7DA4953759BC4E1283BA25B2696F168E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</w:t>
          </w:r>
          <w:r w:rsidR="000D1AB7">
            <w:rPr>
              <w:rStyle w:val="Textedelespacerserv"/>
              <w:rFonts w:cs="Calibri"/>
              <w:shd w:val="clear" w:color="auto" w:fill="E2EFD9"/>
              <w:lang w:val="en-US"/>
            </w:rPr>
            <w:t>.</w:t>
          </w:r>
          <w:r w:rsidR="000D1AB7" w:rsidRPr="000D1AB7">
            <w:rPr>
              <w:rFonts w:ascii="Calibri" w:eastAsia="Times New Roman" w:hAnsi="Calibri"/>
              <w:sz w:val="28"/>
              <w:szCs w:val="20"/>
              <w:shd w:val="clear" w:color="auto" w:fill="FDE5CC"/>
              <w:lang w:val="en-US"/>
            </w:rPr>
            <w:t xml:space="preserve"> </w:t>
          </w:r>
        </w:sdtContent>
      </w:sdt>
      <w:r w:rsidR="009A669D" w:rsidRPr="000D1AB7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</w:t>
      </w:r>
    </w:p>
    <w:p w14:paraId="523C1CDA" w14:textId="77777777" w:rsidR="009A669D" w:rsidRPr="00ED7886" w:rsidRDefault="009A669D" w:rsidP="009A669D">
      <w:pPr>
        <w:pStyle w:val="Paragraphedeliste"/>
        <w:keepNext/>
        <w:numPr>
          <w:ilvl w:val="1"/>
          <w:numId w:val="5"/>
        </w:numPr>
        <w:spacing w:before="200" w:line="280" w:lineRule="auto"/>
        <w:ind w:left="788" w:hanging="431"/>
        <w:contextualSpacing w:val="0"/>
        <w:jc w:val="both"/>
        <w:rPr>
          <w:lang w:val="en-GB"/>
        </w:rPr>
      </w:pPr>
      <w:r>
        <w:rPr>
          <w:lang w:val="en-GB"/>
        </w:rPr>
        <w:t>G</w:t>
      </w:r>
      <w:r w:rsidRPr="00ED7886">
        <w:rPr>
          <w:lang w:val="en-GB"/>
        </w:rPr>
        <w:t>roup</w:t>
      </w:r>
      <w:r>
        <w:rPr>
          <w:lang w:val="en-GB"/>
        </w:rPr>
        <w:t>’s</w:t>
      </w:r>
      <w:r w:rsidRPr="00ED7886">
        <w:rPr>
          <w:lang w:val="en-GB"/>
        </w:rPr>
        <w:t xml:space="preserve"> context</w:t>
      </w:r>
    </w:p>
    <w:p w14:paraId="672BAEA2" w14:textId="12320B26" w:rsidR="009A669D" w:rsidRPr="00833C6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316501381"/>
          <w:placeholder>
            <w:docPart w:val="FB41D4B401D345579C2FF21E924F81ED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33C6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  </w:t>
      </w:r>
    </w:p>
    <w:p w14:paraId="11D77C15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Backstory</w:t>
      </w:r>
    </w:p>
    <w:p w14:paraId="12BFF571" w14:textId="77777777" w:rsidR="009A669D" w:rsidRPr="00ED7886" w:rsidRDefault="009A669D" w:rsidP="009A669D">
      <w:pPr>
        <w:keepNext/>
        <w:spacing w:after="0" w:line="280" w:lineRule="auto"/>
        <w:jc w:val="both"/>
        <w:rPr>
          <w:i/>
          <w:iCs/>
          <w:lang w:val="en-GB"/>
        </w:rPr>
      </w:pPr>
      <w:r w:rsidRPr="00ED7886">
        <w:rPr>
          <w:i/>
          <w:iCs/>
          <w:lang w:val="en-GB"/>
        </w:rPr>
        <w:t xml:space="preserve">What is the project's backstory? </w:t>
      </w:r>
      <w:r>
        <w:rPr>
          <w:i/>
          <w:iCs/>
          <w:lang w:val="en-GB"/>
        </w:rPr>
        <w:t>W</w:t>
      </w:r>
      <w:r w:rsidRPr="00ED7886">
        <w:rPr>
          <w:i/>
          <w:iCs/>
          <w:lang w:val="en-GB"/>
        </w:rPr>
        <w:t>ho has been involved</w:t>
      </w:r>
      <w:r>
        <w:rPr>
          <w:i/>
          <w:iCs/>
          <w:lang w:val="en-GB"/>
        </w:rPr>
        <w:t xml:space="preserve"> in its construction?</w:t>
      </w:r>
      <w:r w:rsidRPr="00ED7886">
        <w:rPr>
          <w:i/>
          <w:iCs/>
          <w:lang w:val="en-GB"/>
        </w:rPr>
        <w:t xml:space="preserve"> What has already been done? What preparation has been undertaken (study, training etc.)? Etc.</w:t>
      </w:r>
    </w:p>
    <w:p w14:paraId="6937B249" w14:textId="7A2937C8" w:rsidR="009A669D" w:rsidRPr="000D1AB7" w:rsidRDefault="002E441E" w:rsidP="000D1AB7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2026666189"/>
          <w:placeholder>
            <w:docPart w:val="60BC396A6259413190073CC9E1E22394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  <w:r w:rsidR="009A669D" w:rsidRPr="000D1AB7">
        <w:rPr>
          <w:rFonts w:ascii="Calibri" w:eastAsia="Times New Roman" w:hAnsi="Calibri"/>
          <w:sz w:val="28"/>
          <w:szCs w:val="20"/>
          <w:shd w:val="clear" w:color="auto" w:fill="FDE5CC"/>
        </w:rPr>
        <w:t xml:space="preserve">     </w:t>
      </w:r>
    </w:p>
    <w:p w14:paraId="18BF8A3E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Aims of the initiative</w:t>
      </w:r>
    </w:p>
    <w:p w14:paraId="07271956" w14:textId="77777777" w:rsidR="009A669D" w:rsidRPr="00ED7886" w:rsidRDefault="009A669D" w:rsidP="009A669D">
      <w:pPr>
        <w:keepNext/>
        <w:spacing w:after="0" w:line="281" w:lineRule="auto"/>
        <w:rPr>
          <w:i/>
          <w:iCs/>
          <w:lang w:val="en-GB"/>
        </w:rPr>
      </w:pPr>
      <w:r w:rsidRPr="00ED7886">
        <w:rPr>
          <w:i/>
          <w:iCs/>
          <w:lang w:val="en-GB"/>
        </w:rPr>
        <w:t>What aims do you wish to achieve via this initiative?</w:t>
      </w:r>
      <w:r>
        <w:rPr>
          <w:i/>
          <w:iCs/>
          <w:lang w:val="en-GB"/>
        </w:rPr>
        <w:t xml:space="preserve"> (must respond to the issues expressed at point 3)</w:t>
      </w:r>
    </w:p>
    <w:p w14:paraId="02039D30" w14:textId="7BAB6AB2" w:rsidR="009A669D" w:rsidRPr="00833C6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561054661"/>
          <w:placeholder>
            <w:docPart w:val="AA422914468D4B0DBF55DE5933C16B44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33C6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</w:t>
      </w:r>
    </w:p>
    <w:p w14:paraId="5FB1DC9A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Description of activities</w:t>
      </w:r>
    </w:p>
    <w:p w14:paraId="4568F98E" w14:textId="77777777" w:rsidR="009A669D" w:rsidRPr="00DB77A3" w:rsidRDefault="009A669D" w:rsidP="009A669D">
      <w:pPr>
        <w:keepNext/>
        <w:spacing w:after="0" w:line="280" w:lineRule="auto"/>
        <w:jc w:val="both"/>
        <w:rPr>
          <w:rFonts w:asciiTheme="minorHAnsi" w:hAnsiTheme="minorHAnsi"/>
          <w:i/>
          <w:iCs/>
          <w:lang w:val="en-GB"/>
        </w:rPr>
      </w:pPr>
      <w:r w:rsidRPr="00DB77A3">
        <w:rPr>
          <w:rFonts w:asciiTheme="minorHAnsi" w:hAnsiTheme="minorHAnsi"/>
          <w:i/>
          <w:iCs/>
          <w:lang w:val="en-GB"/>
        </w:rPr>
        <w:t>What activities will be rolled out so that the above objectives are achieved? What does the project consist of (500 words maximum)? For example: organise training workshops, build a hangar, renovate a building, provide teaching equipment, etc.</w:t>
      </w:r>
    </w:p>
    <w:p w14:paraId="673AA5DC" w14:textId="51852363" w:rsidR="009A669D" w:rsidRPr="00833C6A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941337862"/>
          <w:placeholder>
            <w:docPart w:val="22C37B84F15C43369D485A9399E1F96E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4FF9CAA1" w14:textId="77777777" w:rsidR="009A669D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contextualSpacing w:val="0"/>
        <w:jc w:val="both"/>
        <w:rPr>
          <w:lang w:val="en-GB"/>
        </w:rPr>
      </w:pPr>
      <w:r>
        <w:rPr>
          <w:lang w:val="en-GB"/>
        </w:rPr>
        <w:t>Target public</w:t>
      </w:r>
    </w:p>
    <w:p w14:paraId="3CDF56EF" w14:textId="77777777" w:rsidR="009A669D" w:rsidRPr="00ED7886" w:rsidRDefault="009A669D" w:rsidP="009A669D">
      <w:pPr>
        <w:pStyle w:val="Paragraphedeliste"/>
        <w:keepNext/>
        <w:numPr>
          <w:ilvl w:val="1"/>
          <w:numId w:val="5"/>
        </w:numPr>
        <w:spacing w:before="120" w:line="281" w:lineRule="auto"/>
        <w:ind w:left="788" w:hanging="431"/>
        <w:contextualSpacing w:val="0"/>
        <w:jc w:val="both"/>
        <w:rPr>
          <w:lang w:val="en-GB"/>
        </w:rPr>
      </w:pPr>
      <w:r w:rsidRPr="00ED7886">
        <w:rPr>
          <w:lang w:val="en-GB"/>
        </w:rPr>
        <w:t xml:space="preserve">Who are the most vulnerable people within the framework of the </w:t>
      </w:r>
      <w:r>
        <w:rPr>
          <w:lang w:val="en-GB"/>
        </w:rPr>
        <w:t>project</w:t>
      </w:r>
      <w:r w:rsidRPr="00ED7886">
        <w:rPr>
          <w:lang w:val="en-GB"/>
        </w:rPr>
        <w:t>?</w:t>
      </w:r>
    </w:p>
    <w:p w14:paraId="5F16DD7F" w14:textId="0A71310B" w:rsidR="009A669D" w:rsidRPr="00833C6A" w:rsidRDefault="002E441E" w:rsidP="000D1AB7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385165951"/>
          <w:placeholder>
            <w:docPart w:val="63A08D782C0D421581C1517E0CDFBE0D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33C6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</w:t>
      </w:r>
    </w:p>
    <w:p w14:paraId="0B3C46B4" w14:textId="77777777" w:rsidR="009A669D" w:rsidRPr="00ED7886" w:rsidRDefault="009A669D" w:rsidP="009A669D">
      <w:pPr>
        <w:pStyle w:val="Paragraphedeliste"/>
        <w:keepNext/>
        <w:numPr>
          <w:ilvl w:val="1"/>
          <w:numId w:val="5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 xml:space="preserve"> How are they involved in each phase of the </w:t>
      </w:r>
      <w:r>
        <w:rPr>
          <w:lang w:val="en-GB"/>
        </w:rPr>
        <w:t>project</w:t>
      </w:r>
      <w:r w:rsidRPr="00ED7886">
        <w:rPr>
          <w:lang w:val="en-GB"/>
        </w:rPr>
        <w:t>?</w:t>
      </w:r>
    </w:p>
    <w:p w14:paraId="22711AA5" w14:textId="0D18C604" w:rsidR="009A669D" w:rsidRPr="00833C6A" w:rsidRDefault="002E441E" w:rsidP="000D1AB7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942480199"/>
          <w:placeholder>
            <w:docPart w:val="BA6F078F72F3461CBD3C4C841E90B06E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  <w:r w:rsidR="009A669D" w:rsidRPr="00833C6A"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  <w:t xml:space="preserve">      </w:t>
      </w:r>
    </w:p>
    <w:p w14:paraId="6817E8B5" w14:textId="77777777" w:rsidR="009A669D" w:rsidRPr="00ED7886" w:rsidRDefault="009A669D" w:rsidP="009A669D">
      <w:pPr>
        <w:pStyle w:val="Paragraphedeliste"/>
        <w:keepNext/>
        <w:numPr>
          <w:ilvl w:val="1"/>
          <w:numId w:val="5"/>
        </w:numPr>
        <w:spacing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What direct change is expected for them?</w:t>
      </w:r>
    </w:p>
    <w:p w14:paraId="78474D81" w14:textId="1E325CA4" w:rsidR="009A669D" w:rsidRPr="00833C6A" w:rsidRDefault="002E441E" w:rsidP="000D1AB7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78880777"/>
          <w:placeholder>
            <w:docPart w:val="AC5754C653624504863964A2E1B85FB3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62754153" w14:textId="77777777" w:rsidR="009A669D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A006FE">
        <w:rPr>
          <w:lang w:val="en-GB"/>
        </w:rPr>
        <w:t xml:space="preserve">How many people will benefit directly and indirectly from this </w:t>
      </w:r>
      <w:r>
        <w:rPr>
          <w:lang w:val="en-GB"/>
        </w:rPr>
        <w:t>project</w:t>
      </w:r>
      <w:r w:rsidRPr="00A006FE">
        <w:rPr>
          <w:lang w:val="en-GB"/>
        </w:rPr>
        <w:t>?</w:t>
      </w:r>
    </w:p>
    <w:p w14:paraId="475809E8" w14:textId="52BE9A15" w:rsidR="009A669D" w:rsidRPr="000D1AB7" w:rsidRDefault="009A669D" w:rsidP="009A669D">
      <w:pPr>
        <w:keepNext/>
        <w:spacing w:before="120" w:after="0" w:line="281" w:lineRule="auto"/>
        <w:jc w:val="both"/>
        <w:rPr>
          <w:lang w:val="en-US"/>
        </w:rPr>
      </w:pPr>
      <w:r w:rsidRPr="000D1AB7">
        <w:rPr>
          <w:shd w:val="clear" w:color="auto" w:fill="E2EFD9"/>
          <w:lang w:val="en-US"/>
        </w:rPr>
        <w:t>Direct</w:t>
      </w:r>
      <w:r w:rsidRPr="000D1AB7">
        <w:rPr>
          <w:lang w:val="en-US"/>
        </w:rPr>
        <w:t>:</w:t>
      </w:r>
      <w:r w:rsidR="000D1AB7" w:rsidRPr="000D1AB7">
        <w:rPr>
          <w:lang w:val="en-US"/>
        </w:rPr>
        <w:t xml:space="preserve">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45216271"/>
          <w:placeholder>
            <w:docPart w:val="2FAAC7B03EAF4FF8B54F2E9AB76D7B76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1780F3AF" w14:textId="686E743E" w:rsidR="009A669D" w:rsidRPr="00833C6A" w:rsidRDefault="009A669D" w:rsidP="009A669D">
      <w:pPr>
        <w:keepNext/>
        <w:spacing w:after="0" w:line="281" w:lineRule="auto"/>
        <w:jc w:val="both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r w:rsidRPr="000D1AB7">
        <w:rPr>
          <w:lang w:val="en-US"/>
        </w:rPr>
        <w:t>Ind</w:t>
      </w:r>
      <w:r w:rsidRPr="000D1AB7">
        <w:rPr>
          <w:shd w:val="clear" w:color="auto" w:fill="E2EFD9"/>
          <w:lang w:val="en-US"/>
        </w:rPr>
        <w:t>irect</w:t>
      </w:r>
      <w:r w:rsidRPr="000D1AB7">
        <w:rPr>
          <w:lang w:val="en-US"/>
        </w:rPr>
        <w:t>:</w:t>
      </w:r>
      <w:r w:rsidR="000D1AB7" w:rsidRPr="000D1AB7">
        <w:rPr>
          <w:lang w:val="en-US"/>
        </w:rPr>
        <w:t xml:space="preserve">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2006422202"/>
          <w:placeholder>
            <w:docPart w:val="2532D313C6974DAAB3C228C0D3E9B1AB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4911315A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>
        <w:rPr>
          <w:lang w:val="en-GB"/>
        </w:rPr>
        <w:t>Geographical l</w:t>
      </w:r>
      <w:r w:rsidRPr="00ED7886">
        <w:rPr>
          <w:lang w:val="en-GB"/>
        </w:rPr>
        <w:t>ocation(s)</w:t>
      </w:r>
    </w:p>
    <w:p w14:paraId="339F2D0D" w14:textId="376AFB2A" w:rsidR="009A669D" w:rsidRPr="000D1AB7" w:rsidRDefault="002E441E" w:rsidP="009A669D">
      <w:pPr>
        <w:shd w:val="clear" w:color="auto" w:fill="FDE5CC"/>
        <w:spacing w:line="280" w:lineRule="auto"/>
        <w:rPr>
          <w:rFonts w:ascii="Calibri" w:eastAsia="Times New Roman" w:hAnsi="Calibri"/>
          <w:sz w:val="28"/>
          <w:szCs w:val="20"/>
          <w:shd w:val="clear" w:color="auto" w:fill="FDE5CC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251016978"/>
          <w:placeholder>
            <w:docPart w:val="5A9B226F73D84B2BA73808F6F719EB5B"/>
          </w:placeholder>
          <w:showingPlcHdr/>
        </w:sdtPr>
        <w:sdtEndPr/>
        <w:sdtContent>
          <w:r w:rsidR="000D1AB7" w:rsidRPr="00833C6A">
            <w:rPr>
              <w:rStyle w:val="Textedelespacerserv"/>
              <w:rFonts w:cs="Calibri"/>
              <w:shd w:val="clear" w:color="auto" w:fill="E2EFD9"/>
            </w:rPr>
            <w:t>Cliquez ou appuyez ici pour entrer du texte.</w:t>
          </w:r>
        </w:sdtContent>
      </w:sdt>
    </w:p>
    <w:p w14:paraId="7C902003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lastRenderedPageBreak/>
        <w:t>Resources required (excluding funding)</w:t>
      </w:r>
    </w:p>
    <w:p w14:paraId="4029208E" w14:textId="1E79D0ED" w:rsidR="009A669D" w:rsidRPr="00ED7886" w:rsidRDefault="009A669D" w:rsidP="009A669D">
      <w:pPr>
        <w:spacing w:after="0" w:line="280" w:lineRule="auto"/>
        <w:rPr>
          <w:lang w:val="en-GB"/>
        </w:rPr>
      </w:pPr>
      <w:r w:rsidRPr="000D1AB7">
        <w:rPr>
          <w:lang w:val="en-US"/>
        </w:rPr>
        <w:t xml:space="preserve">Human resources: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205410208"/>
          <w:placeholder>
            <w:docPart w:val="37933B54B443451B994AF9DD012E3918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Companions, employees, volunteers etc.</w:t>
          </w:r>
        </w:sdtContent>
      </w:sdt>
    </w:p>
    <w:p w14:paraId="04D2BF08" w14:textId="7BDE3218" w:rsidR="009A669D" w:rsidRPr="00ED7886" w:rsidRDefault="009A669D" w:rsidP="009A669D">
      <w:pPr>
        <w:spacing w:after="0" w:line="280" w:lineRule="auto"/>
        <w:rPr>
          <w:lang w:val="en-GB"/>
        </w:rPr>
      </w:pPr>
      <w:r w:rsidRPr="000D1AB7">
        <w:rPr>
          <w:lang w:val="en-US"/>
        </w:rPr>
        <w:t xml:space="preserve">Technical resources: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990287031"/>
          <w:placeholder>
            <w:docPart w:val="C4398A7F78964EDAA047E1C60A06CFE5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Skills, training, machines etc.</w:t>
          </w:r>
        </w:sdtContent>
      </w:sdt>
    </w:p>
    <w:p w14:paraId="23F74869" w14:textId="44056829" w:rsidR="009A669D" w:rsidRPr="00ED7886" w:rsidRDefault="009A669D" w:rsidP="009A669D">
      <w:pPr>
        <w:spacing w:after="0" w:line="280" w:lineRule="auto"/>
        <w:rPr>
          <w:lang w:val="en-GB"/>
        </w:rPr>
      </w:pPr>
      <w:r w:rsidRPr="000D1AB7">
        <w:rPr>
          <w:lang w:val="en-US"/>
        </w:rPr>
        <w:t xml:space="preserve">Materials: </w:t>
      </w: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514444253"/>
          <w:placeholder>
            <w:docPart w:val="8A4D15342A1943F0A1907BEADD6588C8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Building materials.</w:t>
          </w:r>
        </w:sdtContent>
      </w:sdt>
    </w:p>
    <w:p w14:paraId="60A1A7F4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Partners</w:t>
      </w:r>
    </w:p>
    <w:p w14:paraId="34B5243E" w14:textId="77777777" w:rsidR="009A669D" w:rsidRDefault="009A669D" w:rsidP="009A669D">
      <w:pPr>
        <w:keepNext/>
        <w:spacing w:after="0" w:line="280" w:lineRule="auto"/>
        <w:jc w:val="both"/>
        <w:rPr>
          <w:i/>
          <w:iCs/>
          <w:lang w:val="en-GB"/>
        </w:rPr>
      </w:pPr>
      <w:r w:rsidRPr="00ED7886">
        <w:rPr>
          <w:i/>
          <w:iCs/>
          <w:lang w:val="en-GB"/>
        </w:rPr>
        <w:t xml:space="preserve">Partners are </w:t>
      </w:r>
      <w:r>
        <w:rPr>
          <w:i/>
          <w:iCs/>
          <w:lang w:val="en-GB"/>
        </w:rPr>
        <w:t xml:space="preserve">external </w:t>
      </w:r>
      <w:r w:rsidRPr="00ED7886">
        <w:rPr>
          <w:i/>
          <w:iCs/>
          <w:lang w:val="en-GB"/>
        </w:rPr>
        <w:t>people or structures that are involved in the implement</w:t>
      </w:r>
      <w:r>
        <w:rPr>
          <w:i/>
          <w:iCs/>
          <w:lang w:val="en-GB"/>
        </w:rPr>
        <w:t>ation of the project and who have key</w:t>
      </w:r>
      <w:r w:rsidRPr="00ED7886">
        <w:rPr>
          <w:i/>
          <w:iCs/>
          <w:lang w:val="en-GB"/>
        </w:rPr>
        <w:t xml:space="preserve"> role to its running. Please explain their respective roles and categories.</w:t>
      </w:r>
    </w:p>
    <w:p w14:paraId="243C27E1" w14:textId="1E0AD75C" w:rsidR="009A669D" w:rsidRPr="00833C6A" w:rsidRDefault="002E441E" w:rsidP="009A669D">
      <w:pPr>
        <w:shd w:val="clear" w:color="auto" w:fill="FDE5CC"/>
        <w:spacing w:after="0" w:line="280" w:lineRule="auto"/>
        <w:rPr>
          <w:rFonts w:ascii="Calibri" w:eastAsia="Times New Roman" w:hAnsi="Calibri"/>
          <w:sz w:val="28"/>
          <w:szCs w:val="20"/>
          <w:shd w:val="clear" w:color="auto" w:fill="FDE5CC"/>
          <w:lang w:val="en-US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620340787"/>
          <w:placeholder>
            <w:docPart w:val="291DFC8BD9484A529169835A99E0B94D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Please precise role and contribution.</w:t>
          </w:r>
        </w:sdtContent>
      </w:sdt>
    </w:p>
    <w:p w14:paraId="32D2B5E9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76" w:lineRule="auto"/>
        <w:jc w:val="both"/>
        <w:rPr>
          <w:lang w:val="en-GB"/>
        </w:rPr>
      </w:pPr>
      <w:r w:rsidRPr="00ED7886">
        <w:rPr>
          <w:lang w:val="en-GB"/>
        </w:rPr>
        <w:t xml:space="preserve">Struggle into which the </w:t>
      </w:r>
      <w:r>
        <w:rPr>
          <w:lang w:val="en-GB"/>
        </w:rPr>
        <w:t>project</w:t>
      </w:r>
      <w:r w:rsidRPr="00ED7886">
        <w:rPr>
          <w:lang w:val="en-GB"/>
        </w:rPr>
        <w:t xml:space="preserve"> enters</w:t>
      </w:r>
    </w:p>
    <w:p w14:paraId="589976F2" w14:textId="34C83931" w:rsidR="009A669D" w:rsidRPr="00ED7886" w:rsidRDefault="002E441E" w:rsidP="009A669D">
      <w:pPr>
        <w:keepNext/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-9170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9A669D" w:rsidRPr="00ED7886">
        <w:rPr>
          <w:lang w:val="en-GB"/>
        </w:rPr>
        <w:t xml:space="preserve"> Ethical and solidarity economy for access to fundamental rights</w:t>
      </w:r>
    </w:p>
    <w:p w14:paraId="127510D0" w14:textId="002A4D20" w:rsidR="009A669D" w:rsidRPr="00ED7886" w:rsidRDefault="002E441E" w:rsidP="009A669D">
      <w:pPr>
        <w:keepNext/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619180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 w:rsidRPr="00ED7886">
        <w:rPr>
          <w:lang w:val="en-GB"/>
        </w:rPr>
        <w:t xml:space="preserve"> </w:t>
      </w:r>
      <w:r w:rsidR="009A669D" w:rsidRPr="00ED7886">
        <w:rPr>
          <w:lang w:val="en-GB"/>
        </w:rPr>
        <w:t>Social and environmental justice for a sustainable world</w:t>
      </w:r>
    </w:p>
    <w:p w14:paraId="3012A872" w14:textId="1E94FA39" w:rsidR="009A669D" w:rsidRPr="00ED7886" w:rsidRDefault="002E441E" w:rsidP="009A669D">
      <w:pPr>
        <w:keepNext/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74322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 w:rsidRPr="00ED7886">
        <w:rPr>
          <w:lang w:val="en-GB"/>
        </w:rPr>
        <w:t xml:space="preserve"> </w:t>
      </w:r>
      <w:r w:rsidR="009A669D" w:rsidRPr="00ED7886">
        <w:rPr>
          <w:lang w:val="en-GB"/>
        </w:rPr>
        <w:t>Peace and freedom of movement and of residence for universal citizenship</w:t>
      </w:r>
    </w:p>
    <w:p w14:paraId="56D4EFAF" w14:textId="77777777" w:rsidR="009A669D" w:rsidRPr="00ED7886" w:rsidRDefault="009A669D" w:rsidP="009A669D">
      <w:pPr>
        <w:pStyle w:val="Paragraphedeliste"/>
        <w:keepNext/>
        <w:numPr>
          <w:ilvl w:val="0"/>
          <w:numId w:val="5"/>
        </w:numPr>
        <w:spacing w:before="200" w:line="276" w:lineRule="auto"/>
        <w:jc w:val="both"/>
        <w:rPr>
          <w:lang w:val="en-GB"/>
        </w:rPr>
      </w:pPr>
      <w:r w:rsidRPr="00ED7886">
        <w:rPr>
          <w:lang w:val="en-GB"/>
        </w:rPr>
        <w:t xml:space="preserve">Specific principle into which the </w:t>
      </w:r>
      <w:r>
        <w:rPr>
          <w:lang w:val="en-GB"/>
        </w:rPr>
        <w:t>project</w:t>
      </w:r>
      <w:r w:rsidRPr="00ED7886">
        <w:rPr>
          <w:lang w:val="en-GB"/>
        </w:rPr>
        <w:t> enters</w:t>
      </w:r>
    </w:p>
    <w:p w14:paraId="41FBF759" w14:textId="612B4E78" w:rsidR="009A669D" w:rsidRPr="00ED7886" w:rsidRDefault="002E441E" w:rsidP="009A669D">
      <w:pPr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1023905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 w:rsidRPr="00ED7886">
        <w:rPr>
          <w:lang w:val="en-GB"/>
        </w:rPr>
        <w:t xml:space="preserve"> </w:t>
      </w:r>
      <w:r w:rsidR="009A669D" w:rsidRPr="00ED7886">
        <w:rPr>
          <w:lang w:val="en-GB"/>
        </w:rPr>
        <w:t>Educating and raising awareness</w:t>
      </w:r>
    </w:p>
    <w:p w14:paraId="7A4CE4F3" w14:textId="556E2DAE" w:rsidR="009A669D" w:rsidRPr="00ED7886" w:rsidRDefault="002E441E" w:rsidP="009A669D">
      <w:pPr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40473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>
        <w:rPr>
          <w:lang w:val="en-GB"/>
        </w:rPr>
        <w:t xml:space="preserve"> </w:t>
      </w:r>
      <w:r w:rsidR="009A669D" w:rsidRPr="00ED7886">
        <w:rPr>
          <w:lang w:val="en-GB"/>
        </w:rPr>
        <w:t>Working towards empowering people</w:t>
      </w:r>
    </w:p>
    <w:p w14:paraId="72F83363" w14:textId="3E7702BF" w:rsidR="009A669D" w:rsidRPr="00ED7886" w:rsidRDefault="002E441E" w:rsidP="009A669D">
      <w:pPr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-475452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>
        <w:rPr>
          <w:rFonts w:ascii="MS Gothic" w:eastAsia="MS Gothic" w:hAnsi="MS Gothic"/>
          <w:shd w:val="clear" w:color="auto" w:fill="E2EFD9"/>
          <w:lang w:val="en-GB"/>
        </w:rPr>
        <w:t xml:space="preserve"> </w:t>
      </w:r>
      <w:r w:rsidR="009A669D" w:rsidRPr="00ED7886">
        <w:rPr>
          <w:lang w:val="en-GB"/>
        </w:rPr>
        <w:t>Strengthening democracy and championing diversity</w:t>
      </w:r>
    </w:p>
    <w:p w14:paraId="36D85992" w14:textId="7B4B0AA9" w:rsidR="009A669D" w:rsidRPr="00ED7886" w:rsidRDefault="002E441E" w:rsidP="009A669D">
      <w:pPr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821397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>
        <w:rPr>
          <w:rFonts w:ascii="MS Gothic" w:eastAsia="MS Gothic" w:hAnsi="MS Gothic"/>
          <w:shd w:val="clear" w:color="auto" w:fill="E2EFD9"/>
          <w:lang w:val="en-GB"/>
        </w:rPr>
        <w:t xml:space="preserve"> </w:t>
      </w:r>
      <w:r w:rsidR="009A669D" w:rsidRPr="00ED7886">
        <w:rPr>
          <w:lang w:val="en-GB"/>
        </w:rPr>
        <w:t>Redistributing wealth whilst serving the common good</w:t>
      </w:r>
    </w:p>
    <w:p w14:paraId="24F11294" w14:textId="17BE2B88" w:rsidR="009A669D" w:rsidRPr="00ED7886" w:rsidRDefault="002E441E" w:rsidP="009A669D">
      <w:pPr>
        <w:spacing w:after="0"/>
        <w:rPr>
          <w:lang w:val="en-GB"/>
        </w:rPr>
      </w:pPr>
      <w:sdt>
        <w:sdtPr>
          <w:rPr>
            <w:rFonts w:ascii="MS Gothic" w:eastAsia="MS Gothic" w:hAnsi="MS Gothic" w:hint="eastAsia"/>
            <w:shd w:val="clear" w:color="auto" w:fill="D9E2F3"/>
            <w:lang w:val="en-GB"/>
          </w:rPr>
          <w:id w:val="-1909759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B7">
            <w:rPr>
              <w:rFonts w:ascii="MS Gothic" w:eastAsia="MS Gothic" w:hAnsi="MS Gothic" w:hint="eastAsia"/>
              <w:shd w:val="clear" w:color="auto" w:fill="D9E2F3"/>
              <w:lang w:val="en-GB"/>
            </w:rPr>
            <w:t>☐</w:t>
          </w:r>
        </w:sdtContent>
      </w:sdt>
      <w:r w:rsidR="000D1AB7" w:rsidRPr="00CA26F3">
        <w:rPr>
          <w:rFonts w:ascii="MS Gothic" w:eastAsia="MS Gothic" w:hAnsi="MS Gothic" w:hint="eastAsia"/>
          <w:shd w:val="clear" w:color="auto" w:fill="E2EFD9"/>
          <w:lang w:val="en-GB"/>
        </w:rPr>
        <w:t xml:space="preserve"> </w:t>
      </w:r>
      <w:r w:rsidR="009A669D" w:rsidRPr="00ED7886">
        <w:rPr>
          <w:lang w:val="en-GB"/>
        </w:rPr>
        <w:t>Strengthening the groups’ self-sufficiency</w:t>
      </w:r>
    </w:p>
    <w:p w14:paraId="4F6277C1" w14:textId="77777777" w:rsidR="009A669D" w:rsidRPr="00ED7886" w:rsidRDefault="009A669D" w:rsidP="009A669D">
      <w:pPr>
        <w:pStyle w:val="Titre1"/>
        <w:numPr>
          <w:ilvl w:val="0"/>
          <w:numId w:val="0"/>
        </w:numPr>
        <w:ind w:right="-2"/>
      </w:pPr>
      <w:r w:rsidRPr="00ED7886">
        <w:t>IMPACT AND ASSESSMENT</w:t>
      </w:r>
      <w:r>
        <w:t xml:space="preserve"> of the project</w:t>
      </w:r>
    </w:p>
    <w:p w14:paraId="0F99059A" w14:textId="77777777" w:rsidR="009A669D" w:rsidRPr="00ED7886" w:rsidRDefault="009A669D" w:rsidP="009A669D">
      <w:pPr>
        <w:pStyle w:val="Paragraphedeliste"/>
        <w:keepNext/>
        <w:numPr>
          <w:ilvl w:val="0"/>
          <w:numId w:val="6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Expected impact</w:t>
      </w:r>
    </w:p>
    <w:p w14:paraId="7C789A4A" w14:textId="77777777" w:rsidR="009A669D" w:rsidRPr="00ED7886" w:rsidRDefault="009A669D" w:rsidP="009A669D">
      <w:pPr>
        <w:pStyle w:val="Paragraphedeliste"/>
        <w:keepNext/>
        <w:numPr>
          <w:ilvl w:val="1"/>
          <w:numId w:val="6"/>
        </w:numPr>
        <w:spacing w:line="281" w:lineRule="auto"/>
        <w:ind w:left="788" w:hanging="431"/>
        <w:contextualSpacing w:val="0"/>
        <w:jc w:val="both"/>
        <w:rPr>
          <w:lang w:val="en-GB"/>
        </w:rPr>
      </w:pPr>
      <w:r w:rsidRPr="00ED7886">
        <w:rPr>
          <w:lang w:val="en-GB"/>
        </w:rPr>
        <w:t>Economic</w:t>
      </w:r>
    </w:p>
    <w:p w14:paraId="39C415AC" w14:textId="77777777" w:rsidR="009A669D" w:rsidRPr="00ED7886" w:rsidRDefault="009A669D" w:rsidP="009A669D">
      <w:pPr>
        <w:keepNext/>
        <w:spacing w:after="0" w:line="280" w:lineRule="auto"/>
        <w:jc w:val="both"/>
        <w:rPr>
          <w:lang w:val="en-GB"/>
        </w:rPr>
      </w:pPr>
      <w:r w:rsidRPr="00ED7886">
        <w:rPr>
          <w:i/>
          <w:iCs/>
          <w:lang w:val="en-GB"/>
        </w:rPr>
        <w:t xml:space="preserve">How is this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going to help the group to become self-sufficient/bolster its self-sufficiency?</w:t>
      </w:r>
      <w:r>
        <w:rPr>
          <w:i/>
          <w:iCs/>
          <w:lang w:val="en-GB"/>
        </w:rPr>
        <w:t xml:space="preserve"> How?</w:t>
      </w:r>
    </w:p>
    <w:p w14:paraId="32804D03" w14:textId="05B0612F" w:rsidR="009A669D" w:rsidRPr="00CA26F3" w:rsidRDefault="002E441E" w:rsidP="009A669D">
      <w:pPr>
        <w:shd w:val="clear" w:color="auto" w:fill="FDE5CC"/>
        <w:spacing w:line="280" w:lineRule="auto"/>
        <w:rPr>
          <w:color w:val="7F7F7F"/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417391056"/>
          <w:placeholder>
            <w:docPart w:val="F4263BAA6A12416B81AF88722D01B9F0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7F174AA5" w14:textId="77777777" w:rsidR="009A669D" w:rsidRPr="00ED7886" w:rsidRDefault="009A669D" w:rsidP="009A669D">
      <w:pPr>
        <w:pStyle w:val="Paragraphedeliste"/>
        <w:keepNext/>
        <w:numPr>
          <w:ilvl w:val="1"/>
          <w:numId w:val="6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Environmental</w:t>
      </w:r>
    </w:p>
    <w:p w14:paraId="3B97A4FC" w14:textId="77777777" w:rsidR="009A669D" w:rsidRPr="00ED7886" w:rsidRDefault="009A669D" w:rsidP="009A669D">
      <w:pPr>
        <w:keepNext/>
        <w:spacing w:after="0" w:line="280" w:lineRule="auto"/>
        <w:jc w:val="both"/>
        <w:rPr>
          <w:lang w:val="en-GB"/>
        </w:rPr>
      </w:pPr>
      <w:r w:rsidRPr="00ED7886">
        <w:rPr>
          <w:i/>
          <w:iCs/>
          <w:lang w:val="en-GB"/>
        </w:rPr>
        <w:t xml:space="preserve">Does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have an environmental dimension? If it does not, is it certain that the initiative does not have a negative environmental impact? </w:t>
      </w:r>
    </w:p>
    <w:p w14:paraId="43A139EE" w14:textId="25019796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256597327"/>
          <w:placeholder>
            <w:docPart w:val="0A97EC7116F741C384A0046F8F9B2B94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1B3825E5" w14:textId="77777777" w:rsidR="009A669D" w:rsidRPr="00ED7886" w:rsidRDefault="009A669D" w:rsidP="009A669D">
      <w:pPr>
        <w:pStyle w:val="Paragraphedeliste"/>
        <w:keepNext/>
        <w:numPr>
          <w:ilvl w:val="1"/>
          <w:numId w:val="6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Reducing inequality, particularly gender inequality</w:t>
      </w:r>
    </w:p>
    <w:p w14:paraId="54129224" w14:textId="77777777" w:rsidR="009A669D" w:rsidRPr="00ED7886" w:rsidRDefault="009A669D" w:rsidP="009A669D">
      <w:pPr>
        <w:keepNext/>
        <w:spacing w:after="0" w:line="280" w:lineRule="auto"/>
        <w:jc w:val="both"/>
        <w:rPr>
          <w:lang w:val="en-GB"/>
        </w:rPr>
      </w:pPr>
      <w:r w:rsidRPr="00ED7886">
        <w:rPr>
          <w:i/>
          <w:iCs/>
          <w:lang w:val="en-GB"/>
        </w:rPr>
        <w:t xml:space="preserve">Does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seek to specifically address inequality? Is it certain that the initiative does not worsen other forms of inequality?</w:t>
      </w:r>
    </w:p>
    <w:p w14:paraId="677D41A6" w14:textId="149575EE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248325025"/>
          <w:placeholder>
            <w:docPart w:val="1AD98CC8CE9548379D1B4EF1E8487039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4B4C5D96" w14:textId="77777777" w:rsidR="009A669D" w:rsidRPr="00ED7886" w:rsidRDefault="009A669D" w:rsidP="009A669D">
      <w:pPr>
        <w:pStyle w:val="Paragraphedeliste"/>
        <w:keepNext/>
        <w:numPr>
          <w:ilvl w:val="1"/>
          <w:numId w:val="6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Political</w:t>
      </w:r>
    </w:p>
    <w:p w14:paraId="4BAF2CFE" w14:textId="77777777" w:rsidR="009A669D" w:rsidRPr="00ED7886" w:rsidRDefault="009A669D" w:rsidP="009A669D">
      <w:pPr>
        <w:keepNext/>
        <w:spacing w:after="0" w:line="280" w:lineRule="auto"/>
        <w:jc w:val="both"/>
        <w:rPr>
          <w:lang w:val="en-GB"/>
        </w:rPr>
      </w:pPr>
      <w:r w:rsidRPr="00ED7886">
        <w:rPr>
          <w:i/>
          <w:iCs/>
          <w:lang w:val="en-GB"/>
        </w:rPr>
        <w:t xml:space="preserve">Will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have an impact on political decision-makers/public policy which would bring about structural change?</w:t>
      </w:r>
    </w:p>
    <w:p w14:paraId="1A5DDC86" w14:textId="7B3A645A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1451314211"/>
          <w:placeholder>
            <w:docPart w:val="5383B7A1742C407CB96FDE3DB4499255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1DE1C8C3" w14:textId="77777777" w:rsidR="009A669D" w:rsidRPr="00ED7886" w:rsidRDefault="009A669D" w:rsidP="009A669D">
      <w:pPr>
        <w:pStyle w:val="Paragraphedeliste"/>
        <w:keepNext/>
        <w:numPr>
          <w:ilvl w:val="1"/>
          <w:numId w:val="6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lastRenderedPageBreak/>
        <w:t>Impact on mentalities</w:t>
      </w:r>
    </w:p>
    <w:p w14:paraId="79DFB0A3" w14:textId="77777777" w:rsidR="009A669D" w:rsidRDefault="009A669D" w:rsidP="009A669D">
      <w:pPr>
        <w:keepNext/>
        <w:spacing w:after="0" w:line="280" w:lineRule="auto"/>
        <w:rPr>
          <w:i/>
          <w:iCs/>
          <w:lang w:val="en-GB"/>
        </w:rPr>
      </w:pPr>
      <w:r w:rsidRPr="00ED7886">
        <w:rPr>
          <w:i/>
          <w:iCs/>
          <w:lang w:val="en-GB"/>
        </w:rPr>
        <w:t xml:space="preserve">Does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have an impact on citizens, in terms of awareness-raising, changing behaviours or mentalities?</w:t>
      </w:r>
    </w:p>
    <w:p w14:paraId="15884837" w14:textId="20D2EC3E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975173473"/>
          <w:placeholder>
            <w:docPart w:val="45C93A5F61B1491B8EF35B119126EACF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28472825" w14:textId="77777777" w:rsidR="009A669D" w:rsidRPr="00ED7886" w:rsidRDefault="009A669D" w:rsidP="009A669D">
      <w:pPr>
        <w:pStyle w:val="Paragraphedeliste"/>
        <w:keepNext/>
        <w:numPr>
          <w:ilvl w:val="1"/>
          <w:numId w:val="6"/>
        </w:numPr>
        <w:spacing w:before="200" w:line="280" w:lineRule="auto"/>
        <w:contextualSpacing w:val="0"/>
        <w:jc w:val="both"/>
        <w:rPr>
          <w:lang w:val="en-GB"/>
        </w:rPr>
      </w:pPr>
      <w:r w:rsidRPr="00ED7886">
        <w:rPr>
          <w:lang w:val="en-GB"/>
        </w:rPr>
        <w:t>Long-term impact</w:t>
      </w:r>
    </w:p>
    <w:p w14:paraId="4CDBD5D4" w14:textId="77777777" w:rsidR="009A669D" w:rsidRPr="00ED7886" w:rsidRDefault="009A669D" w:rsidP="009A669D">
      <w:pPr>
        <w:keepNext/>
        <w:spacing w:after="0" w:line="280" w:lineRule="auto"/>
        <w:rPr>
          <w:lang w:val="en-GB"/>
        </w:rPr>
      </w:pPr>
      <w:r w:rsidRPr="00ED7886">
        <w:rPr>
          <w:i/>
          <w:iCs/>
          <w:lang w:val="en-GB"/>
        </w:rPr>
        <w:t xml:space="preserve">What will be the impact of this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over the next few years? How sustainable is its impact?</w:t>
      </w:r>
    </w:p>
    <w:p w14:paraId="28A6FD4F" w14:textId="4778A4F7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1377348345"/>
          <w:placeholder>
            <w:docPart w:val="E6B65663D71243BAA93651556D93E4AB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29508AA1" w14:textId="77777777" w:rsidR="009A669D" w:rsidRPr="00ED7886" w:rsidRDefault="009A669D" w:rsidP="009A669D">
      <w:pPr>
        <w:pStyle w:val="Paragraphedeliste"/>
        <w:keepNext/>
        <w:numPr>
          <w:ilvl w:val="0"/>
          <w:numId w:val="6"/>
        </w:numPr>
        <w:spacing w:before="200" w:line="280" w:lineRule="auto"/>
        <w:ind w:left="357" w:hanging="357"/>
        <w:contextualSpacing w:val="0"/>
        <w:rPr>
          <w:lang w:val="en-GB"/>
        </w:rPr>
      </w:pPr>
      <w:r w:rsidRPr="00ED7886">
        <w:rPr>
          <w:lang w:val="en-GB"/>
        </w:rPr>
        <w:t>Identified risks</w:t>
      </w:r>
    </w:p>
    <w:p w14:paraId="11E30E8B" w14:textId="77777777" w:rsidR="009A669D" w:rsidRPr="00ED7886" w:rsidRDefault="009A669D" w:rsidP="009A669D">
      <w:pPr>
        <w:keepNext/>
        <w:spacing w:after="0" w:line="280" w:lineRule="auto"/>
        <w:rPr>
          <w:lang w:val="en-GB"/>
        </w:rPr>
      </w:pPr>
      <w:r w:rsidRPr="00ED7886">
        <w:rPr>
          <w:i/>
          <w:iCs/>
          <w:lang w:val="en-GB"/>
        </w:rPr>
        <w:t xml:space="preserve">What are the risks involved in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and its rollout? Have you made contingency plans?</w:t>
      </w:r>
    </w:p>
    <w:p w14:paraId="4EB1ABFC" w14:textId="6E36BB92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256747543"/>
          <w:placeholder>
            <w:docPart w:val="ADEC8A59E7C34066ABD8E140FE24804D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111FB2F3" w14:textId="77777777" w:rsidR="009A669D" w:rsidRPr="00ED7886" w:rsidRDefault="009A669D" w:rsidP="009A669D">
      <w:pPr>
        <w:pStyle w:val="Paragraphedeliste"/>
        <w:numPr>
          <w:ilvl w:val="0"/>
          <w:numId w:val="6"/>
        </w:numPr>
        <w:spacing w:line="280" w:lineRule="auto"/>
        <w:ind w:left="357" w:hanging="357"/>
        <w:contextualSpacing w:val="0"/>
        <w:rPr>
          <w:i/>
          <w:iCs/>
          <w:lang w:val="en-GB"/>
        </w:rPr>
      </w:pPr>
      <w:r>
        <w:rPr>
          <w:lang w:val="en-GB"/>
        </w:rPr>
        <w:t>Monitoring and a</w:t>
      </w:r>
      <w:r w:rsidRPr="00ED7886">
        <w:rPr>
          <w:lang w:val="en-GB"/>
        </w:rPr>
        <w:t xml:space="preserve">ssessment </w:t>
      </w:r>
    </w:p>
    <w:p w14:paraId="0820C3EF" w14:textId="77777777" w:rsidR="009A669D" w:rsidRPr="00ED7886" w:rsidRDefault="009A669D" w:rsidP="009A669D">
      <w:pPr>
        <w:keepNext/>
        <w:spacing w:after="0" w:line="280" w:lineRule="auto"/>
        <w:rPr>
          <w:i/>
          <w:iCs/>
          <w:lang w:val="en-GB"/>
        </w:rPr>
      </w:pPr>
      <w:r w:rsidRPr="00ED7886">
        <w:rPr>
          <w:i/>
          <w:iCs/>
          <w:lang w:val="en-GB"/>
        </w:rPr>
        <w:t xml:space="preserve">What </w:t>
      </w:r>
      <w:r>
        <w:rPr>
          <w:i/>
          <w:iCs/>
          <w:lang w:val="en-GB"/>
        </w:rPr>
        <w:t xml:space="preserve">monitoring and </w:t>
      </w:r>
      <w:r w:rsidRPr="00ED7886">
        <w:rPr>
          <w:i/>
          <w:iCs/>
          <w:lang w:val="en-GB"/>
        </w:rPr>
        <w:t xml:space="preserve">assessment </w:t>
      </w:r>
      <w:r>
        <w:rPr>
          <w:i/>
          <w:iCs/>
          <w:lang w:val="en-GB"/>
        </w:rPr>
        <w:t xml:space="preserve">system </w:t>
      </w:r>
      <w:r w:rsidRPr="00ED7886">
        <w:rPr>
          <w:i/>
          <w:iCs/>
          <w:lang w:val="en-GB"/>
        </w:rPr>
        <w:t>is planned to check that the objectives have been achieved and to compare outcomes with the projected impact(s), and what indicators will be used to measure it?</w:t>
      </w:r>
    </w:p>
    <w:p w14:paraId="6C096F61" w14:textId="17A049C2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2077120786"/>
          <w:placeholder>
            <w:docPart w:val="3D1BAD09547B45A49A282C688F7FD8CC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4102C7FC" w14:textId="77777777" w:rsidR="009A669D" w:rsidRPr="00ED7886" w:rsidRDefault="009A669D" w:rsidP="009A669D">
      <w:pPr>
        <w:pStyle w:val="Paragraphedeliste"/>
        <w:keepNext/>
        <w:numPr>
          <w:ilvl w:val="0"/>
          <w:numId w:val="6"/>
        </w:numPr>
        <w:spacing w:line="280" w:lineRule="auto"/>
        <w:ind w:left="357" w:hanging="357"/>
        <w:contextualSpacing w:val="0"/>
        <w:rPr>
          <w:i/>
          <w:iCs/>
          <w:lang w:val="en-GB"/>
        </w:rPr>
      </w:pPr>
      <w:r>
        <w:rPr>
          <w:lang w:val="en-GB"/>
        </w:rPr>
        <w:t>S</w:t>
      </w:r>
      <w:r w:rsidRPr="00ED7886">
        <w:rPr>
          <w:lang w:val="en-GB"/>
        </w:rPr>
        <w:t>ustainability</w:t>
      </w:r>
    </w:p>
    <w:p w14:paraId="22BEF02E" w14:textId="77777777" w:rsidR="009A669D" w:rsidRPr="00ED7886" w:rsidRDefault="009A669D" w:rsidP="009A669D">
      <w:pPr>
        <w:keepNext/>
        <w:spacing w:after="0" w:line="280" w:lineRule="auto"/>
        <w:jc w:val="both"/>
        <w:rPr>
          <w:i/>
          <w:iCs/>
          <w:lang w:val="en-GB"/>
        </w:rPr>
      </w:pPr>
      <w:r>
        <w:rPr>
          <w:i/>
          <w:iCs/>
          <w:lang w:val="en-GB"/>
        </w:rPr>
        <w:t>How do you</w:t>
      </w:r>
      <w:r w:rsidRPr="00ED7886">
        <w:rPr>
          <w:i/>
          <w:iCs/>
          <w:lang w:val="en-GB"/>
        </w:rPr>
        <w:t xml:space="preserve"> plan to ensure the sustainability of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 and that objectives are achieved in the long term</w:t>
      </w:r>
      <w:r>
        <w:rPr>
          <w:i/>
          <w:iCs/>
          <w:lang w:val="en-GB"/>
        </w:rPr>
        <w:t>, after the end of the funding</w:t>
      </w:r>
      <w:r w:rsidRPr="00ED7886">
        <w:rPr>
          <w:i/>
          <w:iCs/>
          <w:lang w:val="en-GB"/>
        </w:rPr>
        <w:t>?</w:t>
      </w:r>
    </w:p>
    <w:p w14:paraId="1210E231" w14:textId="5739C376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293416915"/>
          <w:placeholder>
            <w:docPart w:val="F247E1A6CC624CC2BC83DFFA912730A1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2CC21E3C" w14:textId="77777777" w:rsidR="009A669D" w:rsidRPr="00ED7886" w:rsidRDefault="009A669D" w:rsidP="009A669D">
      <w:pPr>
        <w:pStyle w:val="Paragraphedeliste"/>
        <w:keepNext/>
        <w:numPr>
          <w:ilvl w:val="0"/>
          <w:numId w:val="6"/>
        </w:numPr>
        <w:spacing w:before="200" w:line="280" w:lineRule="auto"/>
        <w:ind w:left="357" w:hanging="357"/>
        <w:contextualSpacing w:val="0"/>
        <w:rPr>
          <w:lang w:val="en-GB"/>
        </w:rPr>
      </w:pPr>
      <w:r w:rsidRPr="00ED7886">
        <w:rPr>
          <w:lang w:val="en-GB"/>
        </w:rPr>
        <w:t>Communication and awareness-raising</w:t>
      </w:r>
    </w:p>
    <w:p w14:paraId="2E0EB29F" w14:textId="77777777" w:rsidR="009A669D" w:rsidRPr="00ED7886" w:rsidRDefault="009A669D" w:rsidP="009A669D">
      <w:pPr>
        <w:keepNext/>
        <w:spacing w:after="0" w:line="280" w:lineRule="auto"/>
        <w:rPr>
          <w:i/>
          <w:iCs/>
          <w:lang w:val="en-GB"/>
        </w:rPr>
      </w:pPr>
      <w:r>
        <w:rPr>
          <w:i/>
          <w:iCs/>
          <w:lang w:val="en-GB"/>
        </w:rPr>
        <w:t>Is a</w:t>
      </w:r>
      <w:r w:rsidRPr="00ED7886">
        <w:rPr>
          <w:i/>
          <w:iCs/>
          <w:lang w:val="en-GB"/>
        </w:rPr>
        <w:t xml:space="preserve"> communication to citizens planned about the </w:t>
      </w:r>
      <w:r>
        <w:rPr>
          <w:i/>
          <w:iCs/>
          <w:lang w:val="en-GB"/>
        </w:rPr>
        <w:t>project</w:t>
      </w:r>
      <w:r w:rsidRPr="00ED7886">
        <w:rPr>
          <w:i/>
          <w:iCs/>
          <w:lang w:val="en-GB"/>
        </w:rPr>
        <w:t xml:space="preserve">? </w:t>
      </w:r>
    </w:p>
    <w:p w14:paraId="04E75AE7" w14:textId="1CD747E2" w:rsidR="009A669D" w:rsidRPr="00ED7886" w:rsidRDefault="002E441E" w:rsidP="009A669D">
      <w:pPr>
        <w:shd w:val="clear" w:color="auto" w:fill="FDE5CC"/>
        <w:spacing w:line="280" w:lineRule="auto"/>
        <w:rPr>
          <w:lang w:val="en-GB"/>
        </w:rPr>
      </w:pPr>
      <w:sdt>
        <w:sdtPr>
          <w:rPr>
            <w:rFonts w:ascii="Calibri" w:eastAsia="Times New Roman" w:hAnsi="Calibri"/>
            <w:sz w:val="28"/>
            <w:szCs w:val="20"/>
            <w:shd w:val="clear" w:color="auto" w:fill="FDE5CC"/>
          </w:rPr>
          <w:id w:val="-930661484"/>
          <w:placeholder>
            <w:docPart w:val="8FC4F9E501B940459959AF77C0BA0D0B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sdtContent>
      </w:sdt>
    </w:p>
    <w:p w14:paraId="3A96FAED" w14:textId="77777777" w:rsidR="009A669D" w:rsidRPr="00ED7886" w:rsidRDefault="009A669D" w:rsidP="009A669D">
      <w:pPr>
        <w:pStyle w:val="Titre1"/>
        <w:numPr>
          <w:ilvl w:val="0"/>
          <w:numId w:val="0"/>
        </w:numPr>
        <w:ind w:right="-2"/>
      </w:pPr>
      <w:r w:rsidRPr="00ED7886">
        <w:t>PROJECTED BUDGET</w:t>
      </w:r>
      <w:r>
        <w:t xml:space="preserve"> of the project</w:t>
      </w:r>
    </w:p>
    <w:p w14:paraId="4D2539FA" w14:textId="232A0A64" w:rsidR="009A669D" w:rsidRPr="00ED7886" w:rsidRDefault="009A669D" w:rsidP="009A669D">
      <w:pPr>
        <w:pStyle w:val="Paragraphedeliste"/>
        <w:numPr>
          <w:ilvl w:val="0"/>
          <w:numId w:val="4"/>
        </w:numPr>
        <w:spacing w:before="200"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Total cost</w:t>
      </w:r>
      <w:r>
        <w:rPr>
          <w:lang w:val="en-GB"/>
        </w:rPr>
        <w:t xml:space="preserve"> in €:</w:t>
      </w:r>
      <w:r w:rsidRPr="00ED7886">
        <w:rPr>
          <w:lang w:val="en-GB"/>
        </w:rPr>
        <w:t xml:space="preserve"> </w:t>
      </w:r>
      <w:sdt>
        <w:sdtPr>
          <w:rPr>
            <w:rFonts w:eastAsia="Times New Roman"/>
            <w:sz w:val="28"/>
            <w:szCs w:val="20"/>
            <w:shd w:val="clear" w:color="auto" w:fill="FDE5CC"/>
          </w:rPr>
          <w:id w:val="1846289547"/>
          <w:placeholder>
            <w:docPart w:val="EF3DF9D4D9DD4C5B8510BECF6AE0BEA3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sdtContent>
      </w:sdt>
    </w:p>
    <w:p w14:paraId="282E0A88" w14:textId="590513DC" w:rsidR="009A669D" w:rsidRPr="00ED7886" w:rsidRDefault="009A669D" w:rsidP="009A669D">
      <w:pPr>
        <w:pStyle w:val="Paragraphedeliste"/>
        <w:numPr>
          <w:ilvl w:val="0"/>
          <w:numId w:val="4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 xml:space="preserve">Group’s contribution </w:t>
      </w:r>
      <w:r>
        <w:rPr>
          <w:lang w:val="en-GB"/>
        </w:rPr>
        <w:t xml:space="preserve">in € </w:t>
      </w:r>
      <w:r w:rsidRPr="00ED7886">
        <w:rPr>
          <w:lang w:val="en-GB"/>
        </w:rPr>
        <w:t xml:space="preserve">(minimum 10% of the total budget): </w:t>
      </w:r>
      <w:sdt>
        <w:sdtPr>
          <w:rPr>
            <w:rFonts w:eastAsia="Times New Roman"/>
            <w:sz w:val="28"/>
            <w:szCs w:val="20"/>
            <w:shd w:val="clear" w:color="auto" w:fill="FDE5CC"/>
          </w:rPr>
          <w:id w:val="-1529710774"/>
          <w:placeholder>
            <w:docPart w:val="37A9B0AE606D4470AF3DAB3076D6C0C0"/>
          </w:placeholder>
          <w:showingPlcHdr/>
        </w:sdtPr>
        <w:sdtEndPr/>
        <w:sdtContent>
          <w:r w:rsidR="004F49E3"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sdtContent>
      </w:sdt>
    </w:p>
    <w:p w14:paraId="0956CDAA" w14:textId="5214D6A2" w:rsidR="009A669D" w:rsidRPr="00ED7886" w:rsidRDefault="009A669D" w:rsidP="009A669D">
      <w:pPr>
        <w:pStyle w:val="Paragraphedeliste"/>
        <w:numPr>
          <w:ilvl w:val="0"/>
          <w:numId w:val="4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Amount of funding required</w:t>
      </w:r>
      <w:r>
        <w:rPr>
          <w:lang w:val="en-GB"/>
        </w:rPr>
        <w:t xml:space="preserve"> from EI in €</w:t>
      </w:r>
      <w:r w:rsidRPr="00ED7886">
        <w:rPr>
          <w:lang w:val="en-GB"/>
        </w:rPr>
        <w:t xml:space="preserve">: </w:t>
      </w:r>
      <w:sdt>
        <w:sdtPr>
          <w:rPr>
            <w:rFonts w:eastAsia="Times New Roman"/>
            <w:sz w:val="28"/>
            <w:szCs w:val="20"/>
            <w:shd w:val="clear" w:color="auto" w:fill="FDE5CC"/>
          </w:rPr>
          <w:id w:val="-399826012"/>
          <w:placeholder>
            <w:docPart w:val="781725AA8B20492399A3A999604BED0D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sdtContent>
      </w:sdt>
      <w:r w:rsidRPr="00CA26F3">
        <w:rPr>
          <w:shd w:val="clear" w:color="auto" w:fill="E2EFD9"/>
          <w:lang w:val="en-GB"/>
        </w:rPr>
        <w:t xml:space="preserve">   </w:t>
      </w:r>
    </w:p>
    <w:p w14:paraId="621CA675" w14:textId="18D0F115" w:rsidR="009A669D" w:rsidRPr="00ED7886" w:rsidRDefault="009A669D" w:rsidP="009A669D">
      <w:pPr>
        <w:pStyle w:val="Paragraphedeliste"/>
        <w:keepNext/>
        <w:numPr>
          <w:ilvl w:val="0"/>
          <w:numId w:val="4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Other sources of funding</w:t>
      </w:r>
      <w:r>
        <w:rPr>
          <w:lang w:val="en-GB"/>
        </w:rPr>
        <w:t xml:space="preserve"> in €</w:t>
      </w:r>
      <w:r w:rsidRPr="00ED7886">
        <w:rPr>
          <w:lang w:val="en-GB"/>
        </w:rPr>
        <w:t>:</w:t>
      </w:r>
      <w:r w:rsidR="000D1AB7">
        <w:rPr>
          <w:lang w:val="en-GB"/>
        </w:rPr>
        <w:t xml:space="preserve"> </w:t>
      </w:r>
      <w:sdt>
        <w:sdtPr>
          <w:rPr>
            <w:rFonts w:eastAsia="Times New Roman"/>
            <w:sz w:val="28"/>
            <w:szCs w:val="20"/>
            <w:shd w:val="clear" w:color="auto" w:fill="FDE5CC"/>
          </w:rPr>
          <w:id w:val="-1053238073"/>
          <w:placeholder>
            <w:docPart w:val="B2AFA6CD58F941BF872EB0C1D1561B40"/>
          </w:placeholder>
          <w:showingPlcHdr/>
        </w:sdtPr>
        <w:sdtEndPr/>
        <w:sdtContent>
          <w:r w:rsidR="000D1AB7"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sdtContent>
      </w:sdt>
    </w:p>
    <w:p w14:paraId="02A49BA9" w14:textId="77777777" w:rsidR="009A669D" w:rsidRPr="00ED7886" w:rsidRDefault="009A669D" w:rsidP="009A669D">
      <w:pPr>
        <w:pStyle w:val="Paragraphedeliste"/>
        <w:keepNext/>
        <w:numPr>
          <w:ilvl w:val="0"/>
          <w:numId w:val="4"/>
        </w:numPr>
        <w:spacing w:line="280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Detailed projected budget</w:t>
      </w:r>
      <w:r>
        <w:rPr>
          <w:lang w:val="en-GB"/>
        </w:rPr>
        <w:t xml:space="preserve"> in €</w:t>
      </w:r>
    </w:p>
    <w:p w14:paraId="7FF44B61" w14:textId="77777777" w:rsidR="009A669D" w:rsidRDefault="009A669D" w:rsidP="009A669D">
      <w:pPr>
        <w:shd w:val="clear" w:color="auto" w:fill="FDE5CC"/>
        <w:spacing w:line="280" w:lineRule="auto"/>
        <w:rPr>
          <w:b/>
          <w:bCs/>
          <w:lang w:val="en-GB"/>
        </w:rPr>
      </w:pPr>
      <w:r w:rsidRPr="00ED7886">
        <w:rPr>
          <w:b/>
          <w:bCs/>
          <w:lang w:val="en-GB"/>
        </w:rPr>
        <w:t xml:space="preserve">Please attach a </w:t>
      </w:r>
      <w:r w:rsidRPr="00ED7886">
        <w:rPr>
          <w:b/>
          <w:bCs/>
          <w:u w:val="single"/>
          <w:lang w:val="en-GB"/>
        </w:rPr>
        <w:t>detailed</w:t>
      </w:r>
      <w:r w:rsidRPr="00ED7886">
        <w:rPr>
          <w:b/>
          <w:bCs/>
          <w:lang w:val="en-GB"/>
        </w:rPr>
        <w:t xml:space="preserve"> projected budget listing the various items of expenditure (and the estimated date for each item) and the different sources of income expected (including the funding being requested from Emmaus </w:t>
      </w:r>
      <w:r>
        <w:rPr>
          <w:b/>
          <w:bCs/>
          <w:lang w:val="en-GB"/>
        </w:rPr>
        <w:t>International</w:t>
      </w:r>
      <w:r w:rsidRPr="00ED7886">
        <w:rPr>
          <w:b/>
          <w:bCs/>
          <w:lang w:val="en-GB"/>
        </w:rPr>
        <w:t>).</w:t>
      </w:r>
    </w:p>
    <w:p w14:paraId="59FCBE2A" w14:textId="77777777" w:rsidR="009A669D" w:rsidRPr="002A1CE5" w:rsidRDefault="009A669D" w:rsidP="009A669D">
      <w:pPr>
        <w:pStyle w:val="Paragraphedeliste"/>
        <w:numPr>
          <w:ilvl w:val="0"/>
          <w:numId w:val="9"/>
        </w:numPr>
        <w:spacing w:before="200" w:after="200" w:line="281" w:lineRule="auto"/>
        <w:jc w:val="both"/>
        <w:rPr>
          <w:bCs/>
          <w:lang w:val="en-GB"/>
        </w:rPr>
      </w:pPr>
      <w:r w:rsidRPr="002A1CE5">
        <w:rPr>
          <w:bCs/>
          <w:lang w:val="en-GB"/>
        </w:rPr>
        <w:t>If the initiative seeks to strengthen the group’s self-sufficiency the expected evolution of the association’s incomes and expenditures in the years to come</w:t>
      </w:r>
      <w:r>
        <w:rPr>
          <w:bCs/>
          <w:lang w:val="en-GB"/>
        </w:rPr>
        <w:t xml:space="preserve"> (</w:t>
      </w:r>
      <w:r w:rsidRPr="002A1CE5">
        <w:rPr>
          <w:bCs/>
          <w:lang w:val="en-GB"/>
        </w:rPr>
        <w:t>cash flow plan</w:t>
      </w:r>
      <w:r>
        <w:rPr>
          <w:bCs/>
          <w:lang w:val="en-GB"/>
        </w:rPr>
        <w:t>)</w:t>
      </w:r>
      <w:r w:rsidRPr="002A1CE5">
        <w:rPr>
          <w:bCs/>
          <w:lang w:val="en-GB"/>
        </w:rPr>
        <w:t>.</w:t>
      </w:r>
    </w:p>
    <w:p w14:paraId="50182780" w14:textId="77777777" w:rsidR="009A669D" w:rsidRPr="00ED7886" w:rsidRDefault="009A669D" w:rsidP="009A669D">
      <w:pPr>
        <w:pStyle w:val="Titre1"/>
        <w:numPr>
          <w:ilvl w:val="0"/>
          <w:numId w:val="0"/>
        </w:numPr>
        <w:ind w:right="-2"/>
      </w:pPr>
      <w:r w:rsidRPr="00ED7886">
        <w:lastRenderedPageBreak/>
        <w:t>provisional schedule</w:t>
      </w:r>
    </w:p>
    <w:p w14:paraId="49B035F6" w14:textId="15F5D2C4" w:rsidR="009A669D" w:rsidRPr="00ED7886" w:rsidRDefault="009A669D" w:rsidP="009A669D">
      <w:pPr>
        <w:pStyle w:val="Paragraphedeliste"/>
        <w:numPr>
          <w:ilvl w:val="0"/>
          <w:numId w:val="3"/>
        </w:numPr>
        <w:spacing w:before="200" w:line="281" w:lineRule="auto"/>
        <w:ind w:left="357" w:hanging="357"/>
        <w:contextualSpacing w:val="0"/>
        <w:jc w:val="both"/>
        <w:rPr>
          <w:lang w:val="en-GB"/>
        </w:rPr>
      </w:pPr>
      <w:r>
        <w:rPr>
          <w:lang w:val="en-GB"/>
        </w:rPr>
        <w:t>Project</w:t>
      </w:r>
      <w:r w:rsidRPr="00ED7886">
        <w:rPr>
          <w:lang w:val="en-GB"/>
        </w:rPr>
        <w:t xml:space="preserve"> start date: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1052585066"/>
          <w:placeholder>
            <w:docPart w:val="498640D50DC94262B5257DC0F375EC04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4F49E3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sdtContent>
      </w:sdt>
    </w:p>
    <w:p w14:paraId="0812FDC1" w14:textId="4275BE62" w:rsidR="009A669D" w:rsidRPr="00ED7886" w:rsidRDefault="009A669D" w:rsidP="009A669D">
      <w:pPr>
        <w:pStyle w:val="Paragraphedeliste"/>
        <w:numPr>
          <w:ilvl w:val="0"/>
          <w:numId w:val="3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Projected end date:</w:t>
      </w:r>
      <w:r w:rsidR="004F49E3">
        <w:rPr>
          <w:lang w:val="en-GB"/>
        </w:rPr>
        <w:t xml:space="preserve"> </w:t>
      </w:r>
      <w:sdt>
        <w:sdtPr>
          <w:rPr>
            <w:rFonts w:eastAsia="Times New Roman" w:cs="Times New Roman"/>
            <w:sz w:val="28"/>
            <w:szCs w:val="20"/>
            <w:shd w:val="clear" w:color="auto" w:fill="FDE5CC"/>
            <w:lang w:eastAsia="en-US"/>
          </w:rPr>
          <w:id w:val="1257483088"/>
          <w:placeholder>
            <w:docPart w:val="9900629EBA9F49CFB1C993F3CF4F755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4F49E3"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sdtContent>
      </w:sdt>
    </w:p>
    <w:p w14:paraId="5B9D915B" w14:textId="081C2E5A" w:rsidR="009A669D" w:rsidRPr="00ED7886" w:rsidRDefault="009A669D" w:rsidP="009A669D">
      <w:pPr>
        <w:pStyle w:val="Paragraphedeliste"/>
        <w:numPr>
          <w:ilvl w:val="0"/>
          <w:numId w:val="3"/>
        </w:numPr>
        <w:spacing w:line="281" w:lineRule="auto"/>
        <w:ind w:left="357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Estimated rollout period:</w:t>
      </w:r>
      <w:r w:rsidR="004F49E3">
        <w:rPr>
          <w:lang w:val="en-GB"/>
        </w:rPr>
        <w:t xml:space="preserve"> </w:t>
      </w:r>
      <w:sdt>
        <w:sdtPr>
          <w:rPr>
            <w:rFonts w:eastAsia="Times New Roman"/>
            <w:sz w:val="28"/>
            <w:szCs w:val="20"/>
            <w:shd w:val="clear" w:color="auto" w:fill="FDE5CC"/>
          </w:rPr>
          <w:id w:val="-67030778"/>
          <w:placeholder>
            <w:docPart w:val="BF8FB21C30A54E0EA145FD70F3C02FD8"/>
          </w:placeholder>
          <w:showingPlcHdr/>
        </w:sdtPr>
        <w:sdtEndPr/>
        <w:sdtContent>
          <w:r w:rsidR="004F49E3"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sdtContent>
      </w:sdt>
    </w:p>
    <w:p w14:paraId="46DE2B65" w14:textId="77777777" w:rsidR="009A669D" w:rsidRPr="00ED7886" w:rsidRDefault="009A669D" w:rsidP="009A669D">
      <w:pPr>
        <w:pStyle w:val="Paragraphedeliste"/>
        <w:numPr>
          <w:ilvl w:val="0"/>
          <w:numId w:val="3"/>
        </w:numPr>
        <w:spacing w:line="281" w:lineRule="auto"/>
        <w:ind w:left="357" w:right="-598" w:hanging="357"/>
        <w:contextualSpacing w:val="0"/>
        <w:jc w:val="both"/>
        <w:rPr>
          <w:lang w:val="en-GB"/>
        </w:rPr>
      </w:pPr>
      <w:r w:rsidRPr="00ED7886">
        <w:rPr>
          <w:lang w:val="en-GB"/>
        </w:rPr>
        <w:t>Detailed provisional schedule</w:t>
      </w:r>
    </w:p>
    <w:p w14:paraId="5433ABA4" w14:textId="77777777" w:rsidR="009A669D" w:rsidRPr="00ED7886" w:rsidRDefault="009A669D" w:rsidP="009A669D">
      <w:pPr>
        <w:shd w:val="clear" w:color="auto" w:fill="FDE5CC"/>
        <w:spacing w:line="280" w:lineRule="auto"/>
        <w:jc w:val="both"/>
        <w:rPr>
          <w:b/>
          <w:bCs/>
          <w:lang w:val="en-GB"/>
        </w:rPr>
      </w:pPr>
      <w:r w:rsidRPr="00ED7886">
        <w:rPr>
          <w:b/>
          <w:bCs/>
          <w:lang w:val="en-GB"/>
        </w:rPr>
        <w:t xml:space="preserve">Please attach a </w:t>
      </w:r>
      <w:r w:rsidRPr="00ED7886">
        <w:rPr>
          <w:b/>
          <w:bCs/>
          <w:u w:val="single"/>
          <w:lang w:val="en-GB"/>
        </w:rPr>
        <w:t>detailed</w:t>
      </w:r>
      <w:r w:rsidRPr="00ED7886">
        <w:rPr>
          <w:b/>
          <w:bCs/>
          <w:lang w:val="en-GB"/>
        </w:rPr>
        <w:t xml:space="preserve"> provisional schedule listing the various activities described above</w:t>
      </w:r>
      <w:r>
        <w:rPr>
          <w:b/>
          <w:bCs/>
          <w:lang w:val="en-GB"/>
        </w:rPr>
        <w:t xml:space="preserve"> and all steps required.</w:t>
      </w:r>
    </w:p>
    <w:p w14:paraId="5D4C8646" w14:textId="77777777" w:rsidR="009A669D" w:rsidRPr="00ED7886" w:rsidRDefault="009A669D" w:rsidP="009A669D">
      <w:pPr>
        <w:pStyle w:val="Titre1"/>
        <w:numPr>
          <w:ilvl w:val="0"/>
          <w:numId w:val="0"/>
        </w:numPr>
        <w:ind w:right="-2"/>
      </w:pPr>
      <w:r w:rsidRPr="00ED7886">
        <w:t>Annexes</w:t>
      </w:r>
    </w:p>
    <w:p w14:paraId="5BC80125" w14:textId="77777777" w:rsidR="009A669D" w:rsidRPr="00ED7886" w:rsidRDefault="009A669D" w:rsidP="009A669D">
      <w:pPr>
        <w:shd w:val="clear" w:color="auto" w:fill="FDE5CC"/>
        <w:spacing w:line="281" w:lineRule="auto"/>
        <w:rPr>
          <w:b/>
          <w:bCs/>
          <w:lang w:val="en-GB"/>
        </w:rPr>
      </w:pPr>
      <w:r w:rsidRPr="00ED7886">
        <w:rPr>
          <w:b/>
          <w:bCs/>
          <w:lang w:val="en-GB"/>
        </w:rPr>
        <w:t xml:space="preserve">Please attach the following documents to complete the request. All of them </w:t>
      </w:r>
      <w:proofErr w:type="gramStart"/>
      <w:r w:rsidRPr="00ED7886">
        <w:rPr>
          <w:b/>
          <w:bCs/>
          <w:lang w:val="en-GB"/>
        </w:rPr>
        <w:t>have to</w:t>
      </w:r>
      <w:proofErr w:type="gramEnd"/>
      <w:r w:rsidRPr="00ED7886">
        <w:rPr>
          <w:b/>
          <w:bCs/>
          <w:lang w:val="en-GB"/>
        </w:rPr>
        <w:t xml:space="preserve"> be in one of the movement’s three languages (English, Spanish, French) and, as far as possible, in an editable format (no PDF) so it can be translated.</w:t>
      </w:r>
    </w:p>
    <w:p w14:paraId="22E0E0DA" w14:textId="77777777" w:rsidR="009A669D" w:rsidRPr="00ED7886" w:rsidRDefault="009A669D" w:rsidP="009A669D">
      <w:pPr>
        <w:pStyle w:val="Paragraphedeliste"/>
        <w:numPr>
          <w:ilvl w:val="0"/>
          <w:numId w:val="8"/>
        </w:numPr>
        <w:spacing w:before="200" w:after="200" w:line="281" w:lineRule="auto"/>
        <w:jc w:val="both"/>
        <w:rPr>
          <w:bCs/>
          <w:lang w:val="en-GB"/>
        </w:rPr>
      </w:pPr>
      <w:r w:rsidRPr="00ED7886">
        <w:rPr>
          <w:bCs/>
          <w:lang w:val="en-GB"/>
        </w:rPr>
        <w:t xml:space="preserve">A support letter </w:t>
      </w:r>
      <w:r>
        <w:rPr>
          <w:bCs/>
          <w:lang w:val="en-GB"/>
        </w:rPr>
        <w:t xml:space="preserve">(or email) </w:t>
      </w:r>
      <w:r w:rsidRPr="00ED7886">
        <w:rPr>
          <w:bCs/>
          <w:lang w:val="en-GB"/>
        </w:rPr>
        <w:t xml:space="preserve">to the initiative from the national organisation, when it exists, </w:t>
      </w:r>
    </w:p>
    <w:p w14:paraId="281EE111" w14:textId="77777777" w:rsidR="009A669D" w:rsidRPr="00ED7886" w:rsidRDefault="009A669D" w:rsidP="009A669D">
      <w:pPr>
        <w:pStyle w:val="Paragraphedeliste"/>
        <w:numPr>
          <w:ilvl w:val="0"/>
          <w:numId w:val="8"/>
        </w:numPr>
        <w:spacing w:before="200" w:after="200" w:line="281" w:lineRule="auto"/>
        <w:jc w:val="both"/>
        <w:rPr>
          <w:bCs/>
          <w:lang w:val="en-GB"/>
        </w:rPr>
      </w:pPr>
      <w:r w:rsidRPr="00ED7886">
        <w:rPr>
          <w:bCs/>
          <w:lang w:val="en-GB"/>
        </w:rPr>
        <w:t xml:space="preserve">The </w:t>
      </w:r>
      <w:r>
        <w:rPr>
          <w:bCs/>
          <w:lang w:val="en-GB"/>
        </w:rPr>
        <w:t xml:space="preserve">last </w:t>
      </w:r>
      <w:r w:rsidRPr="00ED7886">
        <w:rPr>
          <w:bCs/>
          <w:lang w:val="en-GB"/>
        </w:rPr>
        <w:t>annual accounts and activity reports</w:t>
      </w:r>
    </w:p>
    <w:p w14:paraId="43AD02CC" w14:textId="77777777" w:rsidR="009A669D" w:rsidRPr="00ED7886" w:rsidRDefault="009A669D" w:rsidP="009A669D">
      <w:pPr>
        <w:pStyle w:val="Paragraphedeliste"/>
        <w:numPr>
          <w:ilvl w:val="0"/>
          <w:numId w:val="8"/>
        </w:numPr>
        <w:spacing w:before="200" w:after="200" w:line="281" w:lineRule="auto"/>
        <w:jc w:val="both"/>
        <w:rPr>
          <w:bCs/>
          <w:lang w:val="en-GB"/>
        </w:rPr>
      </w:pPr>
      <w:r w:rsidRPr="00ED7886">
        <w:rPr>
          <w:bCs/>
          <w:lang w:val="en-GB"/>
        </w:rPr>
        <w:t>A map showing the group’s action area, the place of its current facilities, the places affected by this initiative, the map scale,</w:t>
      </w:r>
    </w:p>
    <w:p w14:paraId="5F5119BC" w14:textId="77777777" w:rsidR="009A669D" w:rsidRDefault="009A669D" w:rsidP="009A669D">
      <w:pPr>
        <w:pStyle w:val="Paragraphedeliste"/>
        <w:numPr>
          <w:ilvl w:val="0"/>
          <w:numId w:val="8"/>
        </w:numPr>
        <w:spacing w:before="200" w:after="200" w:line="281" w:lineRule="auto"/>
        <w:jc w:val="both"/>
        <w:rPr>
          <w:bCs/>
          <w:lang w:val="en-GB"/>
        </w:rPr>
      </w:pPr>
      <w:r w:rsidRPr="00ED7886">
        <w:rPr>
          <w:bCs/>
          <w:lang w:val="en-GB"/>
        </w:rPr>
        <w:t>If relevant, all the documents already available for the initiative (quotes, studies, plans, etc.)</w:t>
      </w:r>
    </w:p>
    <w:p w14:paraId="45552208" w14:textId="77777777" w:rsidR="009A669D" w:rsidRPr="00ED7886" w:rsidRDefault="009A669D" w:rsidP="009A669D">
      <w:pPr>
        <w:pStyle w:val="Paragraphedeliste"/>
        <w:numPr>
          <w:ilvl w:val="0"/>
          <w:numId w:val="8"/>
        </w:numPr>
        <w:spacing w:before="200" w:after="200" w:line="281" w:lineRule="auto"/>
        <w:jc w:val="both"/>
        <w:rPr>
          <w:bCs/>
          <w:lang w:val="en-GB"/>
        </w:rPr>
      </w:pPr>
      <w:r w:rsidRPr="0037320A">
        <w:rPr>
          <w:bCs/>
          <w:lang w:val="en-GB"/>
        </w:rPr>
        <w:t>In the case of investment, provide a quotation justifying the estimated costs. In the case of an investment of more than €</w:t>
      </w:r>
      <w:r>
        <w:rPr>
          <w:bCs/>
          <w:lang w:val="en-GB"/>
        </w:rPr>
        <w:t>3</w:t>
      </w:r>
      <w:r w:rsidRPr="0037320A">
        <w:rPr>
          <w:bCs/>
          <w:lang w:val="en-GB"/>
        </w:rPr>
        <w:t>,000, attach at least 3 proformas</w:t>
      </w:r>
    </w:p>
    <w:p w14:paraId="6E07537C" w14:textId="77777777" w:rsidR="009A669D" w:rsidRPr="00CA7343" w:rsidRDefault="009A669D" w:rsidP="009A669D">
      <w:pPr>
        <w:rPr>
          <w:lang w:val="en-GB"/>
        </w:rPr>
      </w:pPr>
    </w:p>
    <w:p w14:paraId="2A1AC04C" w14:textId="77777777" w:rsidR="009A669D" w:rsidRPr="00F77606" w:rsidRDefault="009A669D" w:rsidP="009A669D">
      <w:pPr>
        <w:rPr>
          <w:lang w:val="en-GB"/>
        </w:rPr>
      </w:pPr>
    </w:p>
    <w:p w14:paraId="19619BBA" w14:textId="5F4FEE03" w:rsidR="004B07F1" w:rsidRPr="009A669D" w:rsidRDefault="004B07F1" w:rsidP="009A669D">
      <w:pPr>
        <w:tabs>
          <w:tab w:val="left" w:pos="5103"/>
        </w:tabs>
        <w:spacing w:after="0" w:line="240" w:lineRule="auto"/>
        <w:rPr>
          <w:sz w:val="20"/>
          <w:szCs w:val="20"/>
          <w:lang w:val="en-GB"/>
        </w:rPr>
      </w:pPr>
    </w:p>
    <w:p w14:paraId="50A000EA" w14:textId="77777777" w:rsidR="004B07F1" w:rsidRPr="009A669D" w:rsidRDefault="004B07F1" w:rsidP="004B07F1">
      <w:pPr>
        <w:tabs>
          <w:tab w:val="left" w:pos="1899"/>
        </w:tabs>
        <w:rPr>
          <w:sz w:val="20"/>
          <w:szCs w:val="20"/>
          <w:lang w:val="en-US"/>
        </w:rPr>
      </w:pPr>
    </w:p>
    <w:sectPr w:rsidR="004B07F1" w:rsidRPr="009A669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26A38" w14:textId="77777777" w:rsidR="002E441E" w:rsidRDefault="002E441E" w:rsidP="001776CF">
      <w:pPr>
        <w:spacing w:after="0" w:line="240" w:lineRule="auto"/>
      </w:pPr>
      <w:r>
        <w:separator/>
      </w:r>
    </w:p>
  </w:endnote>
  <w:endnote w:type="continuationSeparator" w:id="0">
    <w:p w14:paraId="6BD47391" w14:textId="77777777" w:rsidR="002E441E" w:rsidRDefault="002E441E" w:rsidP="0017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mmaus (OTF) DemiBold">
    <w:altName w:val="Emmau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mmaus">
    <w:panose1 w:val="02000606000000020004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mmaus Black">
    <w:panose1 w:val="00000A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7332" w14:textId="77777777" w:rsidR="00696971" w:rsidRPr="005A2EC2" w:rsidRDefault="00A51085" w:rsidP="00A51085">
    <w:pPr>
      <w:spacing w:after="0"/>
      <w:rPr>
        <w:rFonts w:ascii="Emmaus" w:hAnsi="Emmaus"/>
        <w:color w:val="262626"/>
        <w:sz w:val="20"/>
        <w:szCs w:val="20"/>
      </w:rPr>
    </w:pPr>
    <w:r>
      <w:rPr>
        <w:rFonts w:ascii="Emmaus" w:hAnsi="Emmaus"/>
        <w:color w:val="262626"/>
        <w:sz w:val="20"/>
        <w:szCs w:val="20"/>
      </w:rPr>
      <w:t xml:space="preserve">            </w:t>
    </w:r>
    <w:r w:rsidR="00696971" w:rsidRPr="005A2EC2">
      <w:rPr>
        <w:rFonts w:ascii="Emmaus" w:hAnsi="Emmaus"/>
        <w:color w:val="262626"/>
        <w:sz w:val="20"/>
        <w:szCs w:val="20"/>
      </w:rPr>
      <w:t>Emmaüs Europe est l’organisation décentralisée d’Emmaüs International en Europe.</w:t>
    </w:r>
  </w:p>
  <w:p w14:paraId="180F05D4" w14:textId="77777777" w:rsidR="00696971" w:rsidRPr="005A2EC2" w:rsidRDefault="00A51085" w:rsidP="00696971">
    <w:pPr>
      <w:spacing w:after="0"/>
      <w:rPr>
        <w:rFonts w:ascii="Emmaus" w:hAnsi="Emmaus"/>
        <w:color w:val="262626"/>
        <w:sz w:val="20"/>
        <w:szCs w:val="20"/>
        <w:lang w:val="en-US"/>
      </w:rPr>
    </w:pPr>
    <w:r w:rsidRPr="003F1469">
      <w:rPr>
        <w:rFonts w:ascii="Emmaus" w:hAnsi="Emmaus"/>
        <w:color w:val="262626"/>
        <w:sz w:val="20"/>
        <w:szCs w:val="20"/>
      </w:rPr>
      <w:t xml:space="preserve">            </w:t>
    </w:r>
    <w:r w:rsidR="00696971" w:rsidRPr="005A2EC2">
      <w:rPr>
        <w:rFonts w:ascii="Emmaus" w:hAnsi="Emmaus"/>
        <w:color w:val="262626"/>
        <w:sz w:val="20"/>
        <w:szCs w:val="20"/>
        <w:lang w:val="en-US"/>
      </w:rPr>
      <w:t>Emmaus Europe is the decentralised organization of Emmaus International in Europe.</w:t>
    </w:r>
  </w:p>
  <w:p w14:paraId="135F667E" w14:textId="77777777" w:rsidR="00696971" w:rsidRPr="005A2EC2" w:rsidRDefault="00A51085" w:rsidP="004B07F1">
    <w:pPr>
      <w:spacing w:after="0"/>
      <w:rPr>
        <w:rFonts w:ascii="Emmaus" w:hAnsi="Emmaus"/>
        <w:color w:val="262626"/>
        <w:sz w:val="20"/>
        <w:szCs w:val="20"/>
        <w:lang w:val="es-419"/>
      </w:rPr>
    </w:pPr>
    <w:r w:rsidRPr="003F1469">
      <w:rPr>
        <w:rFonts w:ascii="Emmaus" w:hAnsi="Emmaus"/>
        <w:color w:val="262626"/>
        <w:sz w:val="20"/>
        <w:szCs w:val="20"/>
        <w:lang w:val="en-US"/>
      </w:rPr>
      <w:t xml:space="preserve">            </w:t>
    </w:r>
    <w:r w:rsidR="00696971" w:rsidRPr="005A2EC2">
      <w:rPr>
        <w:rFonts w:ascii="Emmaus" w:hAnsi="Emmaus"/>
        <w:color w:val="262626"/>
        <w:sz w:val="20"/>
        <w:szCs w:val="20"/>
        <w:lang w:val="es-419"/>
      </w:rPr>
      <w:t>Emaús Europa es la organización descentralizada de Emaús Internacional en Europa.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A47C5" w14:textId="77777777" w:rsidR="002E441E" w:rsidRDefault="002E441E" w:rsidP="001776CF">
      <w:pPr>
        <w:spacing w:after="0" w:line="240" w:lineRule="auto"/>
      </w:pPr>
      <w:r>
        <w:separator/>
      </w:r>
    </w:p>
  </w:footnote>
  <w:footnote w:type="continuationSeparator" w:id="0">
    <w:p w14:paraId="6EBFB60E" w14:textId="77777777" w:rsidR="002E441E" w:rsidRDefault="002E441E" w:rsidP="00177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4A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A5FD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123568"/>
    <w:multiLevelType w:val="hybridMultilevel"/>
    <w:tmpl w:val="157ED30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7285D"/>
    <w:multiLevelType w:val="hybridMultilevel"/>
    <w:tmpl w:val="77AA57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029FC"/>
    <w:multiLevelType w:val="hybridMultilevel"/>
    <w:tmpl w:val="3920D94E"/>
    <w:lvl w:ilvl="0" w:tplc="5B764598">
      <w:start w:val="10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4637C"/>
    <w:multiLevelType w:val="hybridMultilevel"/>
    <w:tmpl w:val="5B82FB96"/>
    <w:lvl w:ilvl="0" w:tplc="74A8E46E">
      <w:start w:val="1"/>
      <w:numFmt w:val="upperRoman"/>
      <w:pStyle w:val="Titre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D128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B6C0A3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79E5F9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50134920">
    <w:abstractNumId w:val="3"/>
  </w:num>
  <w:num w:numId="2" w16cid:durableId="660426357">
    <w:abstractNumId w:val="1"/>
  </w:num>
  <w:num w:numId="3" w16cid:durableId="666786395">
    <w:abstractNumId w:val="8"/>
  </w:num>
  <w:num w:numId="4" w16cid:durableId="677344967">
    <w:abstractNumId w:val="7"/>
  </w:num>
  <w:num w:numId="5" w16cid:durableId="1944729845">
    <w:abstractNumId w:val="0"/>
  </w:num>
  <w:num w:numId="6" w16cid:durableId="1368989885">
    <w:abstractNumId w:val="6"/>
  </w:num>
  <w:num w:numId="7" w16cid:durableId="984815437">
    <w:abstractNumId w:val="5"/>
  </w:num>
  <w:num w:numId="8" w16cid:durableId="502353667">
    <w:abstractNumId w:val="2"/>
  </w:num>
  <w:num w:numId="9" w16cid:durableId="1647129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9D"/>
    <w:rsid w:val="00004A05"/>
    <w:rsid w:val="0001358E"/>
    <w:rsid w:val="000847CC"/>
    <w:rsid w:val="00090949"/>
    <w:rsid w:val="0009125F"/>
    <w:rsid w:val="000A1EB7"/>
    <w:rsid w:val="000D1AB7"/>
    <w:rsid w:val="00114EFA"/>
    <w:rsid w:val="00131305"/>
    <w:rsid w:val="00176F23"/>
    <w:rsid w:val="001776CF"/>
    <w:rsid w:val="002166FC"/>
    <w:rsid w:val="00221D96"/>
    <w:rsid w:val="00296AEB"/>
    <w:rsid w:val="002A51D5"/>
    <w:rsid w:val="002E441E"/>
    <w:rsid w:val="00325684"/>
    <w:rsid w:val="00340819"/>
    <w:rsid w:val="003421DF"/>
    <w:rsid w:val="00392790"/>
    <w:rsid w:val="00395D07"/>
    <w:rsid w:val="003E7F33"/>
    <w:rsid w:val="003F1469"/>
    <w:rsid w:val="004270D2"/>
    <w:rsid w:val="00470715"/>
    <w:rsid w:val="00485E21"/>
    <w:rsid w:val="004B0598"/>
    <w:rsid w:val="004B07F1"/>
    <w:rsid w:val="004D1428"/>
    <w:rsid w:val="004F0ED6"/>
    <w:rsid w:val="004F49E3"/>
    <w:rsid w:val="004F7A64"/>
    <w:rsid w:val="005132DE"/>
    <w:rsid w:val="00540DCF"/>
    <w:rsid w:val="005632BF"/>
    <w:rsid w:val="00574A96"/>
    <w:rsid w:val="00592A39"/>
    <w:rsid w:val="005A2EC2"/>
    <w:rsid w:val="005A64CE"/>
    <w:rsid w:val="005A6DE7"/>
    <w:rsid w:val="005C4DA3"/>
    <w:rsid w:val="005D4CB5"/>
    <w:rsid w:val="006019E6"/>
    <w:rsid w:val="006058C4"/>
    <w:rsid w:val="00632016"/>
    <w:rsid w:val="0063512F"/>
    <w:rsid w:val="00681AB1"/>
    <w:rsid w:val="00685D03"/>
    <w:rsid w:val="00696971"/>
    <w:rsid w:val="006B551D"/>
    <w:rsid w:val="006F7CE7"/>
    <w:rsid w:val="00705E40"/>
    <w:rsid w:val="00712B91"/>
    <w:rsid w:val="0074495B"/>
    <w:rsid w:val="007547E1"/>
    <w:rsid w:val="007928A4"/>
    <w:rsid w:val="007B5B48"/>
    <w:rsid w:val="007E0B8E"/>
    <w:rsid w:val="00811FBE"/>
    <w:rsid w:val="0083099F"/>
    <w:rsid w:val="00833C6A"/>
    <w:rsid w:val="00891B67"/>
    <w:rsid w:val="00896842"/>
    <w:rsid w:val="008A57E1"/>
    <w:rsid w:val="008D36DD"/>
    <w:rsid w:val="008D434A"/>
    <w:rsid w:val="00942F87"/>
    <w:rsid w:val="009434EA"/>
    <w:rsid w:val="00967AF0"/>
    <w:rsid w:val="0097096C"/>
    <w:rsid w:val="00974231"/>
    <w:rsid w:val="00977B84"/>
    <w:rsid w:val="00987954"/>
    <w:rsid w:val="009A5C4D"/>
    <w:rsid w:val="009A669D"/>
    <w:rsid w:val="009B1E6B"/>
    <w:rsid w:val="009B3581"/>
    <w:rsid w:val="009B5E9C"/>
    <w:rsid w:val="009E589A"/>
    <w:rsid w:val="00A22C72"/>
    <w:rsid w:val="00A4197C"/>
    <w:rsid w:val="00A51085"/>
    <w:rsid w:val="00AA3B49"/>
    <w:rsid w:val="00AC1E6F"/>
    <w:rsid w:val="00AD0CF8"/>
    <w:rsid w:val="00AE5C4F"/>
    <w:rsid w:val="00B0282E"/>
    <w:rsid w:val="00B155AD"/>
    <w:rsid w:val="00B17A88"/>
    <w:rsid w:val="00B360F8"/>
    <w:rsid w:val="00B4773E"/>
    <w:rsid w:val="00B6268B"/>
    <w:rsid w:val="00B71754"/>
    <w:rsid w:val="00BB0D3E"/>
    <w:rsid w:val="00BB5976"/>
    <w:rsid w:val="00BC278E"/>
    <w:rsid w:val="00BD4576"/>
    <w:rsid w:val="00C404DB"/>
    <w:rsid w:val="00C52CDA"/>
    <w:rsid w:val="00C6742E"/>
    <w:rsid w:val="00CB3FEC"/>
    <w:rsid w:val="00CC313D"/>
    <w:rsid w:val="00CC6993"/>
    <w:rsid w:val="00CE392F"/>
    <w:rsid w:val="00CE689B"/>
    <w:rsid w:val="00D13027"/>
    <w:rsid w:val="00D13786"/>
    <w:rsid w:val="00D328B8"/>
    <w:rsid w:val="00D41E32"/>
    <w:rsid w:val="00D64133"/>
    <w:rsid w:val="00D66725"/>
    <w:rsid w:val="00D86ED9"/>
    <w:rsid w:val="00DB77A3"/>
    <w:rsid w:val="00DE5270"/>
    <w:rsid w:val="00E1524E"/>
    <w:rsid w:val="00E17456"/>
    <w:rsid w:val="00E52A6F"/>
    <w:rsid w:val="00E9762B"/>
    <w:rsid w:val="00EB5151"/>
    <w:rsid w:val="00F23713"/>
    <w:rsid w:val="00F346E7"/>
    <w:rsid w:val="00FA2EC8"/>
    <w:rsid w:val="00FB5B30"/>
    <w:rsid w:val="00FE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7DD43"/>
  <w15:chartTrackingRefBased/>
  <w15:docId w15:val="{3355D2F2-50E9-4E20-88BB-92ADDEE3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tter" w:eastAsia="Bitter" w:hAnsi="Bitter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9A669D"/>
    <w:pPr>
      <w:keepNext/>
      <w:numPr>
        <w:numId w:val="7"/>
      </w:numPr>
      <w:pBdr>
        <w:top w:val="single" w:sz="24" w:space="0" w:color="F07F09"/>
        <w:left w:val="single" w:sz="24" w:space="0" w:color="F07F09"/>
        <w:bottom w:val="single" w:sz="24" w:space="0" w:color="F07F09"/>
        <w:right w:val="single" w:sz="24" w:space="0" w:color="F07F09"/>
      </w:pBdr>
      <w:shd w:val="clear" w:color="auto" w:fill="F07F09"/>
      <w:spacing w:before="480" w:after="0" w:line="280" w:lineRule="auto"/>
      <w:ind w:right="-598"/>
      <w:jc w:val="both"/>
      <w:outlineLvl w:val="0"/>
    </w:pPr>
    <w:rPr>
      <w:rFonts w:ascii="Calibri" w:eastAsia="Times New Roman" w:hAnsi="Calibri" w:cs="Calibri"/>
      <w:b/>
      <w:bCs/>
      <w:caps/>
      <w:color w:val="FFFFFF"/>
      <w:spacing w:val="15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77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776CF"/>
  </w:style>
  <w:style w:type="paragraph" w:styleId="Pieddepage">
    <w:name w:val="footer"/>
    <w:basedOn w:val="Normal"/>
    <w:link w:val="PieddepageCar"/>
    <w:uiPriority w:val="99"/>
    <w:unhideWhenUsed/>
    <w:rsid w:val="00177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776CF"/>
  </w:style>
  <w:style w:type="paragraph" w:customStyle="1" w:styleId="Paragraphestandard">
    <w:name w:val="[Paragraphe standard]"/>
    <w:basedOn w:val="Normal"/>
    <w:uiPriority w:val="99"/>
    <w:rsid w:val="001776C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3099F"/>
    <w:pPr>
      <w:spacing w:after="0" w:line="240" w:lineRule="auto"/>
      <w:ind w:left="720"/>
      <w:contextualSpacing/>
    </w:pPr>
    <w:rPr>
      <w:rFonts w:ascii="Calibri" w:hAnsi="Calibri" w:cs="Calibri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04A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FB5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sCONTACTS">
    <w:name w:val="Contacts (CONTACTS)"/>
    <w:basedOn w:val="Normal"/>
    <w:uiPriority w:val="99"/>
    <w:rsid w:val="00592A39"/>
    <w:pPr>
      <w:autoSpaceDE w:val="0"/>
      <w:autoSpaceDN w:val="0"/>
      <w:adjustRightInd w:val="0"/>
      <w:spacing w:after="0" w:line="190" w:lineRule="atLeast"/>
      <w:textAlignment w:val="center"/>
    </w:pPr>
    <w:rPr>
      <w:rFonts w:ascii="Emmaus (OTF) DemiBold" w:hAnsi="Emmaus (OTF) DemiBold" w:cs="Emmaus (OTF) DemiBold"/>
      <w:b/>
      <w:bCs/>
      <w:color w:val="154A68"/>
      <w:sz w:val="17"/>
      <w:szCs w:val="17"/>
    </w:rPr>
  </w:style>
  <w:style w:type="paragraph" w:customStyle="1" w:styleId="Contacts-SiteCONTACTS">
    <w:name w:val="Contacts-Site (CONTACTS)"/>
    <w:basedOn w:val="Normal"/>
    <w:uiPriority w:val="99"/>
    <w:rsid w:val="00592A39"/>
    <w:pPr>
      <w:autoSpaceDE w:val="0"/>
      <w:autoSpaceDN w:val="0"/>
      <w:adjustRightInd w:val="0"/>
      <w:spacing w:after="0" w:line="190" w:lineRule="atLeast"/>
      <w:textAlignment w:val="center"/>
    </w:pPr>
    <w:rPr>
      <w:rFonts w:ascii="Emmaus (OTF) DemiBold" w:hAnsi="Emmaus (OTF) DemiBold" w:cs="Emmaus (OTF) DemiBold"/>
      <w:b/>
      <w:bCs/>
      <w:color w:val="154A68"/>
      <w:sz w:val="17"/>
      <w:szCs w:val="17"/>
      <w:u w:val="thick"/>
    </w:rPr>
  </w:style>
  <w:style w:type="character" w:customStyle="1" w:styleId="Titre1Car">
    <w:name w:val="Titre 1 Car"/>
    <w:basedOn w:val="Policepardfaut"/>
    <w:link w:val="Titre1"/>
    <w:uiPriority w:val="99"/>
    <w:rsid w:val="009A669D"/>
    <w:rPr>
      <w:rFonts w:ascii="Calibri" w:eastAsia="Times New Roman" w:hAnsi="Calibri" w:cs="Calibri"/>
      <w:b/>
      <w:bCs/>
      <w:caps/>
      <w:color w:val="FFFFFF"/>
      <w:spacing w:val="15"/>
      <w:sz w:val="22"/>
      <w:szCs w:val="22"/>
      <w:shd w:val="clear" w:color="auto" w:fill="F07F09"/>
      <w:lang w:val="en-GB" w:eastAsia="en-US"/>
    </w:rPr>
  </w:style>
  <w:style w:type="character" w:styleId="Textedelespacerserv">
    <w:name w:val="Placeholder Text"/>
    <w:uiPriority w:val="99"/>
    <w:semiHidden/>
    <w:rsid w:val="009A669D"/>
    <w:rPr>
      <w:color w:val="808080"/>
    </w:rPr>
  </w:style>
  <w:style w:type="paragraph" w:customStyle="1" w:styleId="Standard">
    <w:name w:val="Standard"/>
    <w:rsid w:val="009A669D"/>
    <w:pPr>
      <w:suppressAutoHyphens/>
      <w:autoSpaceDN w:val="0"/>
      <w:spacing w:after="16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icheSynthetique">
    <w:name w:val="FicheSynthetique"/>
    <w:uiPriority w:val="99"/>
    <w:rsid w:val="009A669D"/>
    <w:rPr>
      <w:b/>
      <w:bCs/>
      <w:sz w:val="28"/>
    </w:rPr>
  </w:style>
  <w:style w:type="paragraph" w:styleId="Titre">
    <w:name w:val="Title"/>
    <w:basedOn w:val="Normal"/>
    <w:next w:val="Normal"/>
    <w:link w:val="TitreCar"/>
    <w:uiPriority w:val="99"/>
    <w:qFormat/>
    <w:rsid w:val="009A669D"/>
    <w:pPr>
      <w:pBdr>
        <w:top w:val="single" w:sz="12" w:space="1" w:color="E36C0A"/>
        <w:left w:val="single" w:sz="12" w:space="4" w:color="E36C0A"/>
        <w:bottom w:val="single" w:sz="12" w:space="1" w:color="E36C0A"/>
        <w:right w:val="single" w:sz="12" w:space="4" w:color="E36C0A"/>
      </w:pBdr>
      <w:spacing w:before="200" w:after="200" w:line="276" w:lineRule="auto"/>
      <w:jc w:val="center"/>
    </w:pPr>
    <w:rPr>
      <w:rFonts w:ascii="Calibri" w:eastAsia="Times New Roman" w:hAnsi="Calibri" w:cs="Calibri"/>
      <w:b/>
      <w:bCs/>
      <w:noProof/>
      <w:sz w:val="40"/>
      <w:szCs w:val="40"/>
      <w:lang w:eastAsia="fr-FR"/>
    </w:rPr>
  </w:style>
  <w:style w:type="character" w:customStyle="1" w:styleId="TitreCar">
    <w:name w:val="Titre Car"/>
    <w:basedOn w:val="Policepardfaut"/>
    <w:link w:val="Titre"/>
    <w:uiPriority w:val="99"/>
    <w:rsid w:val="009A669D"/>
    <w:rPr>
      <w:rFonts w:ascii="Calibri" w:eastAsia="Times New Roman" w:hAnsi="Calibri" w:cs="Calibri"/>
      <w:b/>
      <w:bCs/>
      <w:noProof/>
      <w:sz w:val="40"/>
      <w:szCs w:val="40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9A669D"/>
    <w:pPr>
      <w:spacing w:before="200" w:after="360" w:line="240" w:lineRule="auto"/>
      <w:jc w:val="center"/>
    </w:pPr>
    <w:rPr>
      <w:rFonts w:ascii="Calibri" w:eastAsia="Times New Roman" w:hAnsi="Calibri" w:cs="Calibri"/>
      <w:caps/>
      <w:color w:val="595959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9A669D"/>
    <w:rPr>
      <w:rFonts w:ascii="Calibri" w:eastAsia="Times New Roman" w:hAnsi="Calibri" w:cs="Calibri"/>
      <w:caps/>
      <w:color w:val="595959"/>
      <w:spacing w:val="10"/>
      <w:sz w:val="24"/>
      <w:szCs w:val="24"/>
      <w:lang w:eastAsia="en-US"/>
    </w:rPr>
  </w:style>
  <w:style w:type="character" w:styleId="Lienhypertexte">
    <w:name w:val="Hyperlink"/>
    <w:basedOn w:val="Policepardfaut"/>
    <w:uiPriority w:val="99"/>
    <w:rsid w:val="009A669D"/>
    <w:rPr>
      <w:color w:val="6B9F25"/>
      <w:u w:val="single"/>
    </w:rPr>
  </w:style>
  <w:style w:type="character" w:customStyle="1" w:styleId="Style2">
    <w:name w:val="Style2"/>
    <w:basedOn w:val="Policepardfaut"/>
    <w:uiPriority w:val="1"/>
    <w:rsid w:val="00833C6A"/>
    <w:rPr>
      <w:rFonts w:ascii="Calibri" w:hAnsi="Calibri"/>
      <w:b/>
      <w:sz w:val="28"/>
      <w:u w:color="FFE5C8" w:themeColor="accent2" w:theme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mmaus-europe.org/wp-content/uploads/2021/05/EN_SolidarityEurope_PresentationMemo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manuel.rabourdin@emmaus-europe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manuel.rabourdin\OneDrive%20-%20EMMAUS%20FRANCE\Bureau\Papier%20en%20tete_1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46765C3AF04556B94648295720B7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9E9D03-5072-4C8B-B0B6-89729CF2EBE9}"/>
      </w:docPartPr>
      <w:docPartBody>
        <w:p w:rsidR="00477B05" w:rsidRDefault="00184B71" w:rsidP="00184B71">
          <w:pPr>
            <w:pStyle w:val="5446765C3AF04556B94648295720B773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BEF9AE4B93F1477DA0336C0F6E5C3D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288B67-0509-450F-95D5-4CF5FD0B7BBD}"/>
      </w:docPartPr>
      <w:docPartBody>
        <w:p w:rsidR="00477B05" w:rsidRDefault="00184B71" w:rsidP="00184B71">
          <w:pPr>
            <w:pStyle w:val="BEF9AE4B93F1477DA0336C0F6E5C3D8D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CBFB7BAA93E9443EB412C562C6838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FA015A-A397-4F83-9962-B3EFEC910E3B}"/>
      </w:docPartPr>
      <w:docPartBody>
        <w:p w:rsidR="00477B05" w:rsidRDefault="00184B71" w:rsidP="00184B71">
          <w:pPr>
            <w:pStyle w:val="CBFB7BAA93E9443EB412C562C6838DA92"/>
          </w:pPr>
          <w:r w:rsidRPr="008D434A">
            <w:rPr>
              <w:rStyle w:val="Textedelespacerserv"/>
              <w:rFonts w:ascii="Bitter" w:hAnsi="Bitter" w:cs="Times New Roman"/>
              <w:shd w:val="clear" w:color="auto" w:fill="E2EFD9"/>
              <w:lang w:val="en-US" w:eastAsia="en-US"/>
            </w:rPr>
            <w:t>Full group name</w:t>
          </w: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.</w:t>
          </w:r>
        </w:p>
      </w:docPartBody>
    </w:docPart>
    <w:docPart>
      <w:docPartPr>
        <w:name w:val="21EBC02276CC4A63B1FFA10848E594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1D4887-E512-40F3-A9B8-D8B0868DF87B}"/>
      </w:docPartPr>
      <w:docPartBody>
        <w:p w:rsidR="00477B05" w:rsidRDefault="00184B71" w:rsidP="00184B71">
          <w:pPr>
            <w:pStyle w:val="21EBC02276CC4A63B1FFA10848E5949F2"/>
          </w:pPr>
          <w:r w:rsidRPr="008D434A">
            <w:rPr>
              <w:rStyle w:val="Textedelespacerserv"/>
              <w:shd w:val="clear" w:color="auto" w:fill="E2EFD9"/>
              <w:lang w:val="en-US"/>
            </w:rPr>
            <w:t>Postal address.</w:t>
          </w:r>
        </w:p>
      </w:docPartBody>
    </w:docPart>
    <w:docPart>
      <w:docPartPr>
        <w:name w:val="76DE9201A3D44EFDA3CBDA20CCBEA4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0AE733-B28E-4B40-9E82-1898B8257418}"/>
      </w:docPartPr>
      <w:docPartBody>
        <w:p w:rsidR="00477B05" w:rsidRDefault="00184B71" w:rsidP="00184B71">
          <w:pPr>
            <w:pStyle w:val="76DE9201A3D44EFDA3CBDA20CCBEA4A82"/>
          </w:pP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Name and role.</w:t>
          </w:r>
        </w:p>
      </w:docPartBody>
    </w:docPart>
    <w:docPart>
      <w:docPartPr>
        <w:name w:val="4C8F2C7F1A734C1DA858A268660FE2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41DC3F-5311-46F2-9AAE-54E74946B107}"/>
      </w:docPartPr>
      <w:docPartBody>
        <w:p w:rsidR="00477B05" w:rsidRDefault="00184B71" w:rsidP="00184B71">
          <w:pPr>
            <w:pStyle w:val="4C8F2C7F1A734C1DA858A268660FE2C3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What are the aims and purpose of your organisation? (As expressed in your articles of association</w:t>
          </w:r>
        </w:p>
      </w:docPartBody>
    </w:docPart>
    <w:docPart>
      <w:docPartPr>
        <w:name w:val="F724E883102B43E796F119A79F052D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43619-6EC5-43F9-AFA3-E7D3E2ED3825}"/>
      </w:docPartPr>
      <w:docPartBody>
        <w:p w:rsidR="00477B05" w:rsidRDefault="00184B71" w:rsidP="00184B71">
          <w:pPr>
            <w:pStyle w:val="F724E883102B43E796F119A79F052DBA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List and briefly explain your group’s activities.</w:t>
          </w:r>
        </w:p>
      </w:docPartBody>
    </w:docPart>
    <w:docPart>
      <w:docPartPr>
        <w:name w:val="A7FC8D37F7B54D428838C6D9AF2ADD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12760-3283-4A8E-9301-A8713F712B0C}"/>
      </w:docPartPr>
      <w:docPartBody>
        <w:p w:rsidR="00477B05" w:rsidRDefault="00184B71" w:rsidP="00184B71">
          <w:pPr>
            <w:pStyle w:val="A7FC8D37F7B54D428838C6D9AF2ADD97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List and briefly explain your group’s social activities.</w:t>
          </w:r>
        </w:p>
      </w:docPartBody>
    </w:docPart>
    <w:docPart>
      <w:docPartPr>
        <w:name w:val="BAC2E5EB5C614840AC382EB1951374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D9B37F-DA52-48B4-9327-A400E0FACAFC}"/>
      </w:docPartPr>
      <w:docPartBody>
        <w:p w:rsidR="00477B05" w:rsidRDefault="00184B71" w:rsidP="00184B71">
          <w:pPr>
            <w:pStyle w:val="BAC2E5EB5C614840AC382EB195137444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List and briefly explain your group’s economical and income generating activities.</w:t>
          </w:r>
        </w:p>
      </w:docPartBody>
    </w:docPart>
    <w:docPart>
      <w:docPartPr>
        <w:name w:val="829DF7252E2A4153B25A6A8F511A11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9E3936-08A6-416A-9C3D-8CC5FEB4FA0B}"/>
      </w:docPartPr>
      <w:docPartBody>
        <w:p w:rsidR="00477B05" w:rsidRDefault="00184B71" w:rsidP="00184B71">
          <w:pPr>
            <w:pStyle w:val="829DF7252E2A4153B25A6A8F511A1157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Title and year.</w:t>
          </w:r>
        </w:p>
      </w:docPartBody>
    </w:docPart>
    <w:docPart>
      <w:docPartPr>
        <w:name w:val="B79DB9581A57431FAD60774689E6FE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52F6EA-A4E3-44A0-B94F-F87AE62FD397}"/>
      </w:docPartPr>
      <w:docPartBody>
        <w:p w:rsidR="00477B05" w:rsidRDefault="00184B71" w:rsidP="00184B71">
          <w:pPr>
            <w:pStyle w:val="B79DB9581A57431FAD60774689E6FE45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0C15932C520E403B8A2EFDF5D049EF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76D5C0-46E5-4DB1-8B07-1A95BD21F966}"/>
      </w:docPartPr>
      <w:docPartBody>
        <w:p w:rsidR="00477B05" w:rsidRDefault="00184B71" w:rsidP="00184B71">
          <w:pPr>
            <w:pStyle w:val="0C15932C520E403B8A2EFDF5D049EFA0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SWIFT code.</w:t>
          </w:r>
        </w:p>
      </w:docPartBody>
    </w:docPart>
    <w:docPart>
      <w:docPartPr>
        <w:name w:val="E2DB948A764A434398271003D42F80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F208D2-250E-4898-B71E-3BE402CBB1FC}"/>
      </w:docPartPr>
      <w:docPartBody>
        <w:p w:rsidR="00477B05" w:rsidRDefault="00184B71" w:rsidP="00184B71">
          <w:pPr>
            <w:pStyle w:val="E2DB948A764A434398271003D42F80CB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310864FFB67C4F09B3F3447369DCE9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4D0EB8-E06E-44CA-A094-3723F08583BD}"/>
      </w:docPartPr>
      <w:docPartBody>
        <w:p w:rsidR="00477B05" w:rsidRDefault="00184B71" w:rsidP="00184B71">
          <w:pPr>
            <w:pStyle w:val="310864FFB67C4F09B3F3447369DCE92C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Detail</w:t>
          </w:r>
        </w:p>
      </w:docPartBody>
    </w:docPart>
    <w:docPart>
      <w:docPartPr>
        <w:name w:val="3AADF7295A9A4B9D81F391C8C9B81C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FFFDBD-3C1E-47AA-BE2A-88D1350E7452}"/>
      </w:docPartPr>
      <w:docPartBody>
        <w:p w:rsidR="00477B05" w:rsidRDefault="00184B71" w:rsidP="00184B71">
          <w:pPr>
            <w:pStyle w:val="3AADF7295A9A4B9D81F391C8C9B81C41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Detail</w:t>
          </w:r>
        </w:p>
      </w:docPartBody>
    </w:docPart>
    <w:docPart>
      <w:docPartPr>
        <w:name w:val="5E2E152FD17E4F9486DF1A3A9B3ABB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5B4567-556E-4929-BB91-DFA8465976C7}"/>
      </w:docPartPr>
      <w:docPartBody>
        <w:p w:rsidR="00477B05" w:rsidRDefault="00184B71" w:rsidP="00184B71">
          <w:pPr>
            <w:pStyle w:val="5E2E152FD17E4F9486DF1A3A9B3ABB87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Amount(s) in €</w:t>
          </w:r>
        </w:p>
      </w:docPartBody>
    </w:docPart>
    <w:docPart>
      <w:docPartPr>
        <w:name w:val="9D6A6F8301C346C18E20506F3B01D6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BBB59A-A56B-4414-BED0-4C22018F4812}"/>
      </w:docPartPr>
      <w:docPartBody>
        <w:p w:rsidR="00477B05" w:rsidRDefault="00184B71" w:rsidP="00184B71">
          <w:pPr>
            <w:pStyle w:val="9D6A6F8301C346C18E20506F3B01D6AE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Detail</w:t>
          </w:r>
        </w:p>
      </w:docPartBody>
    </w:docPart>
    <w:docPart>
      <w:docPartPr>
        <w:name w:val="F09C41BD00C4494FA367BD10B72A4F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7F9B18-DE80-4955-9A2F-AD498BA0AFDD}"/>
      </w:docPartPr>
      <w:docPartBody>
        <w:p w:rsidR="00477B05" w:rsidRDefault="00184B71" w:rsidP="00184B71">
          <w:pPr>
            <w:pStyle w:val="F09C41BD00C4494FA367BD10B72A4FD7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Amount(s) in €</w:t>
          </w:r>
        </w:p>
      </w:docPartBody>
    </w:docPart>
    <w:docPart>
      <w:docPartPr>
        <w:name w:val="A8B157E3569F4CA5A1E62C766824D3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BAE317-D523-4E7A-92A7-FDB6EAC8CB64}"/>
      </w:docPartPr>
      <w:docPartBody>
        <w:p w:rsidR="00477B05" w:rsidRDefault="00184B71" w:rsidP="00184B71">
          <w:pPr>
            <w:pStyle w:val="A8B157E3569F4CA5A1E62C766824D344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Detail</w:t>
          </w:r>
        </w:p>
      </w:docPartBody>
    </w:docPart>
    <w:docPart>
      <w:docPartPr>
        <w:name w:val="AED5DEE182EE40248CA5C5D183B8EF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85817F-EDFF-4FD1-BA7A-D66F44B1A48A}"/>
      </w:docPartPr>
      <w:docPartBody>
        <w:p w:rsidR="00477B05" w:rsidRDefault="00184B71" w:rsidP="00184B71">
          <w:pPr>
            <w:pStyle w:val="AED5DEE182EE40248CA5C5D183B8EF09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Amount(s) in €</w:t>
          </w:r>
        </w:p>
      </w:docPartBody>
    </w:docPart>
    <w:docPart>
      <w:docPartPr>
        <w:name w:val="7FF0CF228B364A85A8ADEA1B41C15E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3CA7CF-FDF1-4C73-B930-0D536933F90D}"/>
      </w:docPartPr>
      <w:docPartBody>
        <w:p w:rsidR="00477B05" w:rsidRDefault="00184B71" w:rsidP="00184B71">
          <w:pPr>
            <w:pStyle w:val="7FF0CF228B364A85A8ADEA1B41C15EE8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Detail</w:t>
          </w:r>
        </w:p>
      </w:docPartBody>
    </w:docPart>
    <w:docPart>
      <w:docPartPr>
        <w:name w:val="2A8A66D574824ADB9F97A73485D3C2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50CE7B-6ACF-4679-9F2D-DB8ED52240CF}"/>
      </w:docPartPr>
      <w:docPartBody>
        <w:p w:rsidR="00477B05" w:rsidRDefault="00184B71" w:rsidP="00184B71">
          <w:pPr>
            <w:pStyle w:val="2A8A66D574824ADB9F97A73485D3C2E92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Amount(s) in €</w:t>
          </w:r>
        </w:p>
      </w:docPartBody>
    </w:docPart>
    <w:docPart>
      <w:docPartPr>
        <w:name w:val="ABDB0F37BDE04130B3836AD9D9020D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C8EAF1-AD34-4879-90D8-E5A561396375}"/>
      </w:docPartPr>
      <w:docPartBody>
        <w:p w:rsidR="00477B05" w:rsidRDefault="00184B71" w:rsidP="00184B71">
          <w:pPr>
            <w:pStyle w:val="ABDB0F37BDE04130B3836AD9D9020D6A2"/>
          </w:pP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p>
      </w:docPartBody>
    </w:docPart>
    <w:docPart>
      <w:docPartPr>
        <w:name w:val="E88BA0D869E3442AB51193177F43A4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A43452-B71A-4A92-B61B-43D7896461F1}"/>
      </w:docPartPr>
      <w:docPartBody>
        <w:p w:rsidR="00477B05" w:rsidRDefault="00184B71" w:rsidP="00184B71">
          <w:pPr>
            <w:pStyle w:val="E88BA0D869E3442AB51193177F43A4A02"/>
          </w:pPr>
          <w:r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DA603DB1C11C40A1AAD29209DA78DE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AB0C79-A1DE-403B-AC8B-3143B97D19F1}"/>
      </w:docPartPr>
      <w:docPartBody>
        <w:p w:rsidR="00477B05" w:rsidRDefault="00184B71" w:rsidP="00184B71">
          <w:pPr>
            <w:pStyle w:val="DA603DB1C11C40A1AAD29209DA78DE5D2"/>
          </w:pP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p>
      </w:docPartBody>
    </w:docPart>
    <w:docPart>
      <w:docPartPr>
        <w:name w:val="7D3ED8E51507412093BE84A3DBED23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BFCA1-E276-4A9B-8CA7-A46532999CDF}"/>
      </w:docPartPr>
      <w:docPartBody>
        <w:p w:rsidR="00477B05" w:rsidRDefault="00184B71" w:rsidP="00184B71">
          <w:pPr>
            <w:pStyle w:val="7D3ED8E51507412093BE84A3DBED23A32"/>
          </w:pPr>
          <w:r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8AEC812346E44DC0A55EBB97224EE9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95B49E-EEAB-4C01-9386-33B04C3523D6}"/>
      </w:docPartPr>
      <w:docPartBody>
        <w:p w:rsidR="00477B05" w:rsidRDefault="00184B71" w:rsidP="00184B71">
          <w:pPr>
            <w:pStyle w:val="8AEC812346E44DC0A55EBB97224EE9C22"/>
          </w:pP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p>
      </w:docPartBody>
    </w:docPart>
    <w:docPart>
      <w:docPartPr>
        <w:name w:val="65A1700F20824D0D939FD694E26ABC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87BD1A-B6F7-4B9F-B190-DABE4CE27315}"/>
      </w:docPartPr>
      <w:docPartBody>
        <w:p w:rsidR="00477B05" w:rsidRDefault="00184B71" w:rsidP="00184B71">
          <w:pPr>
            <w:pStyle w:val="65A1700F20824D0D939FD694E26ABC592"/>
          </w:pPr>
          <w:r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7506D25C82DA48AE884515656A8C25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40FE73-C5DC-4762-9E35-5B88B7B53AFE}"/>
      </w:docPartPr>
      <w:docPartBody>
        <w:p w:rsidR="00477B05" w:rsidRDefault="00184B71" w:rsidP="00184B71">
          <w:pPr>
            <w:pStyle w:val="7506D25C82DA48AE884515656A8C258B2"/>
          </w:pPr>
          <w:r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CA42EC8C16D54D15A99DEBB32FE871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F79C9-87B8-4788-9ED9-839040442616}"/>
      </w:docPartPr>
      <w:docPartBody>
        <w:p w:rsidR="00477B05" w:rsidRDefault="00184B71" w:rsidP="00184B71">
          <w:pPr>
            <w:pStyle w:val="CA42EC8C16D54D15A99DEBB32FE8710E2"/>
          </w:pPr>
          <w:r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6CC315DAAADB47F782E56C04573C42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037866-462B-4172-9408-89ACF56FDC7F}"/>
      </w:docPartPr>
      <w:docPartBody>
        <w:p w:rsidR="00477B05" w:rsidRDefault="00184B71" w:rsidP="00184B71">
          <w:pPr>
            <w:pStyle w:val="6CC315DAAADB47F782E56C04573C42BE2"/>
          </w:pPr>
          <w:r w:rsidRPr="008D434A">
            <w:rPr>
              <w:rStyle w:val="Textedelespacerserv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BCBB6BFE3EA84C279E39A3E55E680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85025E-86D9-4F9C-83CB-2B2DCB44FB50}"/>
      </w:docPartPr>
      <w:docPartBody>
        <w:p w:rsidR="00477B05" w:rsidRDefault="00184B71" w:rsidP="00184B71">
          <w:pPr>
            <w:pStyle w:val="BCBB6BFE3EA84C279E39A3E55E6809CD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Name, position, e-mail address and telephone number</w:t>
          </w:r>
          <w:r>
            <w:rPr>
              <w:rStyle w:val="Textedelespacerserv"/>
              <w:rFonts w:cs="Calibri"/>
              <w:shd w:val="clear" w:color="auto" w:fill="E2EFD9"/>
              <w:lang w:val="en-US"/>
            </w:rPr>
            <w:t>.</w:t>
          </w:r>
        </w:p>
      </w:docPartBody>
    </w:docPart>
    <w:docPart>
      <w:docPartPr>
        <w:name w:val="7DA4953759BC4E1283BA25B2696F16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FE23D9-7A0E-42C8-AA39-307898300506}"/>
      </w:docPartPr>
      <w:docPartBody>
        <w:p w:rsidR="00477B05" w:rsidRDefault="00184B71" w:rsidP="00184B71">
          <w:pPr>
            <w:pStyle w:val="7DA4953759BC4E1283BA25B2696F168E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</w:t>
          </w:r>
          <w:r>
            <w:rPr>
              <w:rStyle w:val="Textedelespacerserv"/>
              <w:rFonts w:cs="Calibri"/>
              <w:shd w:val="clear" w:color="auto" w:fill="E2EFD9"/>
              <w:lang w:val="en-US"/>
            </w:rPr>
            <w:t>.</w:t>
          </w:r>
          <w:r w:rsidRPr="000D1AB7">
            <w:rPr>
              <w:rFonts w:ascii="Calibri" w:eastAsia="Times New Roman" w:hAnsi="Calibri"/>
              <w:sz w:val="28"/>
              <w:szCs w:val="20"/>
              <w:shd w:val="clear" w:color="auto" w:fill="FDE5CC"/>
              <w:lang w:val="en-US"/>
            </w:rPr>
            <w:t xml:space="preserve"> </w:t>
          </w:r>
        </w:p>
      </w:docPartBody>
    </w:docPart>
    <w:docPart>
      <w:docPartPr>
        <w:name w:val="FB41D4B401D345579C2FF21E924F81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B207C8-FA24-4648-8995-AE59D1E34A0F}"/>
      </w:docPartPr>
      <w:docPartBody>
        <w:p w:rsidR="00477B05" w:rsidRDefault="00184B71" w:rsidP="00184B71">
          <w:pPr>
            <w:pStyle w:val="FB41D4B401D345579C2FF21E924F81ED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60BC396A6259413190073CC9E1E223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8E2D70-B257-4354-A2ED-2134525D9CCF}"/>
      </w:docPartPr>
      <w:docPartBody>
        <w:p w:rsidR="00477B05" w:rsidRDefault="00184B71" w:rsidP="00184B71">
          <w:pPr>
            <w:pStyle w:val="60BC396A6259413190073CC9E1E22394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AA422914468D4B0DBF55DE5933C16B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C7F3D5-D68A-409D-A08F-81576A797F39}"/>
      </w:docPartPr>
      <w:docPartBody>
        <w:p w:rsidR="00477B05" w:rsidRDefault="00184B71" w:rsidP="00184B71">
          <w:pPr>
            <w:pStyle w:val="AA422914468D4B0DBF55DE5933C16B44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22C37B84F15C43369D485A9399E1F9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00D656-3898-472E-A060-72A1BD0AEBEE}"/>
      </w:docPartPr>
      <w:docPartBody>
        <w:p w:rsidR="00477B05" w:rsidRDefault="00184B71" w:rsidP="00184B71">
          <w:pPr>
            <w:pStyle w:val="22C37B84F15C43369D485A9399E1F96E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63A08D782C0D421581C1517E0CDFBE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8463F7-EF43-49DD-B22A-70E8A0F68235}"/>
      </w:docPartPr>
      <w:docPartBody>
        <w:p w:rsidR="00477B05" w:rsidRDefault="00184B71" w:rsidP="00184B71">
          <w:pPr>
            <w:pStyle w:val="63A08D782C0D421581C1517E0CDFBE0D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BA6F078F72F3461CBD3C4C841E90B0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C18AC4-AA31-4E9A-BCB5-75B03B674247}"/>
      </w:docPartPr>
      <w:docPartBody>
        <w:p w:rsidR="00477B05" w:rsidRDefault="00184B71" w:rsidP="00184B71">
          <w:pPr>
            <w:pStyle w:val="BA6F078F72F3461CBD3C4C841E90B06E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AC5754C653624504863964A2E1B85F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5495C5-4C1D-429B-9671-0CC0E54CE316}"/>
      </w:docPartPr>
      <w:docPartBody>
        <w:p w:rsidR="00477B05" w:rsidRDefault="00184B71" w:rsidP="00184B71">
          <w:pPr>
            <w:pStyle w:val="AC5754C653624504863964A2E1B85FB3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2FAAC7B03EAF4FF8B54F2E9AB76D7B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899654-03E3-4338-B9E6-5BA37FAA251E}"/>
      </w:docPartPr>
      <w:docPartBody>
        <w:p w:rsidR="00477B05" w:rsidRDefault="00184B71" w:rsidP="00184B71">
          <w:pPr>
            <w:pStyle w:val="2FAAC7B03EAF4FF8B54F2E9AB76D7B76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2532D313C6974DAAB3C228C0D3E9B1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3691B0-F375-471F-9BE9-7C87AF319622}"/>
      </w:docPartPr>
      <w:docPartBody>
        <w:p w:rsidR="00477B05" w:rsidRDefault="00184B71" w:rsidP="00184B71">
          <w:pPr>
            <w:pStyle w:val="2532D313C6974DAAB3C228C0D3E9B1AB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5A9B226F73D84B2BA73808F6F719EB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6A4CA1-D4E8-4B26-AC5E-19D68E6D659F}"/>
      </w:docPartPr>
      <w:docPartBody>
        <w:p w:rsidR="00477B05" w:rsidRDefault="00184B71" w:rsidP="00184B71">
          <w:pPr>
            <w:pStyle w:val="5A9B226F73D84B2BA73808F6F719EB5B3"/>
          </w:pPr>
          <w:r w:rsidRPr="00833C6A">
            <w:rPr>
              <w:rStyle w:val="Textedelespacerserv"/>
              <w:rFonts w:cs="Calibri"/>
              <w:shd w:val="clear" w:color="auto" w:fill="E2EFD9"/>
            </w:rPr>
            <w:t>Cliquez ou appuyez ici pour entrer du texte.</w:t>
          </w:r>
        </w:p>
      </w:docPartBody>
    </w:docPart>
    <w:docPart>
      <w:docPartPr>
        <w:name w:val="37933B54B443451B994AF9DD012E39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74A4F5-DB68-4BB9-976B-99352FD746C1}"/>
      </w:docPartPr>
      <w:docPartBody>
        <w:p w:rsidR="00477B05" w:rsidRDefault="00184B71" w:rsidP="00184B71">
          <w:pPr>
            <w:pStyle w:val="37933B54B443451B994AF9DD012E3918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Companions, employees, volunteers etc.</w:t>
          </w:r>
        </w:p>
      </w:docPartBody>
    </w:docPart>
    <w:docPart>
      <w:docPartPr>
        <w:name w:val="C4398A7F78964EDAA047E1C60A06CF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50F70D-D761-4367-BD7E-E9BA76095EF9}"/>
      </w:docPartPr>
      <w:docPartBody>
        <w:p w:rsidR="00477B05" w:rsidRDefault="00184B71" w:rsidP="00184B71">
          <w:pPr>
            <w:pStyle w:val="C4398A7F78964EDAA047E1C60A06CFE5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Skills, training, machines etc.</w:t>
          </w:r>
        </w:p>
      </w:docPartBody>
    </w:docPart>
    <w:docPart>
      <w:docPartPr>
        <w:name w:val="8A4D15342A1943F0A1907BEADD6588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F86AA1-23A7-4C2C-9479-D3F5543B0F60}"/>
      </w:docPartPr>
      <w:docPartBody>
        <w:p w:rsidR="00477B05" w:rsidRDefault="00184B71" w:rsidP="00184B71">
          <w:pPr>
            <w:pStyle w:val="8A4D15342A1943F0A1907BEADD6588C8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Building materials.</w:t>
          </w:r>
        </w:p>
      </w:docPartBody>
    </w:docPart>
    <w:docPart>
      <w:docPartPr>
        <w:name w:val="291DFC8BD9484A529169835A99E0B9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46E332-E761-43A7-844A-57C4990D32C3}"/>
      </w:docPartPr>
      <w:docPartBody>
        <w:p w:rsidR="00477B05" w:rsidRDefault="00184B71" w:rsidP="00184B71">
          <w:pPr>
            <w:pStyle w:val="291DFC8BD9484A529169835A99E0B94D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Please precise role and contribution.</w:t>
          </w:r>
        </w:p>
      </w:docPartBody>
    </w:docPart>
    <w:docPart>
      <w:docPartPr>
        <w:name w:val="F4263BAA6A12416B81AF88722D01B9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44188-B352-42A9-BDC9-E7D7D3ADA192}"/>
      </w:docPartPr>
      <w:docPartBody>
        <w:p w:rsidR="00477B05" w:rsidRDefault="00184B71" w:rsidP="00184B71">
          <w:pPr>
            <w:pStyle w:val="F4263BAA6A12416B81AF88722D01B9F0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0A97EC7116F741C384A0046F8F9B2B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F8079B-2F9F-4212-B254-79B8E5E6A655}"/>
      </w:docPartPr>
      <w:docPartBody>
        <w:p w:rsidR="00477B05" w:rsidRDefault="00184B71" w:rsidP="00184B71">
          <w:pPr>
            <w:pStyle w:val="0A97EC7116F741C384A0046F8F9B2B94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1AD98CC8CE9548379D1B4EF1E84870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4CF52A-BC57-4146-9AC2-D2190401B0AC}"/>
      </w:docPartPr>
      <w:docPartBody>
        <w:p w:rsidR="00477B05" w:rsidRDefault="00184B71" w:rsidP="00184B71">
          <w:pPr>
            <w:pStyle w:val="1AD98CC8CE9548379D1B4EF1E8487039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5383B7A1742C407CB96FDE3DB44992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194163-80B9-4E8C-8A1A-EE4B4DC893AB}"/>
      </w:docPartPr>
      <w:docPartBody>
        <w:p w:rsidR="00477B05" w:rsidRDefault="00184B71" w:rsidP="00184B71">
          <w:pPr>
            <w:pStyle w:val="5383B7A1742C407CB96FDE3DB4499255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45C93A5F61B1491B8EF35B119126EA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C28B7-F8A4-494F-A57D-0FEC7FC57C5C}"/>
      </w:docPartPr>
      <w:docPartBody>
        <w:p w:rsidR="00477B05" w:rsidRDefault="00184B71" w:rsidP="00184B71">
          <w:pPr>
            <w:pStyle w:val="45C93A5F61B1491B8EF35B119126EACF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E6B65663D71243BAA93651556D93E4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C17685-2289-4167-B464-96B3D7ABBC53}"/>
      </w:docPartPr>
      <w:docPartBody>
        <w:p w:rsidR="00477B05" w:rsidRDefault="00184B71" w:rsidP="00184B71">
          <w:pPr>
            <w:pStyle w:val="E6B65663D71243BAA93651556D93E4AB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ADEC8A59E7C34066ABD8E140FE2480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B97BC-ECB2-4CC5-90A4-1182874B6E42}"/>
      </w:docPartPr>
      <w:docPartBody>
        <w:p w:rsidR="00477B05" w:rsidRDefault="00184B71" w:rsidP="00184B71">
          <w:pPr>
            <w:pStyle w:val="ADEC8A59E7C34066ABD8E140FE24804D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3D1BAD09547B45A49A282C688F7FD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AF4D9D-109C-4D73-8E92-DD4B332B4F9C}"/>
      </w:docPartPr>
      <w:docPartBody>
        <w:p w:rsidR="00477B05" w:rsidRDefault="00184B71" w:rsidP="00184B71">
          <w:pPr>
            <w:pStyle w:val="3D1BAD09547B45A49A282C688F7FD8CC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F247E1A6CC624CC2BC83DFFA912730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04BBD0-7224-4D08-A9B3-08929B0537FF}"/>
      </w:docPartPr>
      <w:docPartBody>
        <w:p w:rsidR="00477B05" w:rsidRDefault="00184B71" w:rsidP="00184B71">
          <w:pPr>
            <w:pStyle w:val="F247E1A6CC624CC2BC83DFFA912730A1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8FC4F9E501B940459959AF77C0BA0D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13CF23-815D-4201-8046-0DD7CEBD09CE}"/>
      </w:docPartPr>
      <w:docPartBody>
        <w:p w:rsidR="00477B05" w:rsidRDefault="00184B71" w:rsidP="00184B71">
          <w:pPr>
            <w:pStyle w:val="8FC4F9E501B940459959AF77C0BA0D0B3"/>
          </w:pPr>
          <w:r w:rsidRPr="000D1AB7">
            <w:rPr>
              <w:rStyle w:val="Textedelespacerserv"/>
              <w:rFonts w:cs="Calibri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EF3DF9D4D9DD4C5B8510BECF6AE0BE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7C838-2E93-49F7-9386-29F77B6C3430}"/>
      </w:docPartPr>
      <w:docPartBody>
        <w:p w:rsidR="00477B05" w:rsidRDefault="00184B71" w:rsidP="00184B71">
          <w:pPr>
            <w:pStyle w:val="EF3DF9D4D9DD4C5B8510BECF6AE0BEA33"/>
          </w:pPr>
          <w:r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781725AA8B20492399A3A999604BED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4E6A31-351F-4623-9FF7-4A76DEA1CC8A}"/>
      </w:docPartPr>
      <w:docPartBody>
        <w:p w:rsidR="00477B05" w:rsidRDefault="00184B71" w:rsidP="00184B71">
          <w:pPr>
            <w:pStyle w:val="781725AA8B20492399A3A999604BED0D3"/>
          </w:pPr>
          <w:r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B2AFA6CD58F941BF872EB0C1D1561B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55D339-2165-43CC-9641-ED08D6423D94}"/>
      </w:docPartPr>
      <w:docPartBody>
        <w:p w:rsidR="00477B05" w:rsidRDefault="00184B71" w:rsidP="00184B71">
          <w:pPr>
            <w:pStyle w:val="B2AFA6CD58F941BF872EB0C1D1561B403"/>
          </w:pPr>
          <w:r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37A9B0AE606D4470AF3DAB3076D6C0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EB90FA-405D-41FA-A5D6-96FDAB0EFC70}"/>
      </w:docPartPr>
      <w:docPartBody>
        <w:p w:rsidR="00477B05" w:rsidRDefault="00184B71" w:rsidP="00184B71">
          <w:pPr>
            <w:pStyle w:val="37A9B0AE606D4470AF3DAB3076D6C0C03"/>
          </w:pPr>
          <w:r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BF8FB21C30A54E0EA145FD70F3C02F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972524-17FC-4AD4-89CE-C3F4A33DDF0F}"/>
      </w:docPartPr>
      <w:docPartBody>
        <w:p w:rsidR="00477B05" w:rsidRDefault="00184B71" w:rsidP="00184B71">
          <w:pPr>
            <w:pStyle w:val="BF8FB21C30A54E0EA145FD70F3C02FD83"/>
          </w:pPr>
          <w:r w:rsidRPr="000D1AB7">
            <w:rPr>
              <w:rStyle w:val="Textedelespacerserv"/>
              <w:rFonts w:ascii="Bitter" w:hAnsi="Bitter"/>
              <w:shd w:val="clear" w:color="auto" w:fill="E2EFD9"/>
              <w:lang w:val="en-US"/>
            </w:rPr>
            <w:t>Click here to enter text.</w:t>
          </w:r>
        </w:p>
      </w:docPartBody>
    </w:docPart>
    <w:docPart>
      <w:docPartPr>
        <w:name w:val="498640D50DC94262B5257DC0F375EC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887C12-49B0-4F04-9D4A-6175E594144F}"/>
      </w:docPartPr>
      <w:docPartBody>
        <w:p w:rsidR="00477B05" w:rsidRDefault="00184B71" w:rsidP="00184B71">
          <w:pPr>
            <w:pStyle w:val="498640D50DC94262B5257DC0F375EC043"/>
          </w:pP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p>
      </w:docPartBody>
    </w:docPart>
    <w:docPart>
      <w:docPartPr>
        <w:name w:val="9900629EBA9F49CFB1C993F3CF4F75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27570E-4DB6-4B5D-8BFE-1C56F63C4D1C}"/>
      </w:docPartPr>
      <w:docPartBody>
        <w:p w:rsidR="00477B05" w:rsidRDefault="00184B71" w:rsidP="00184B71">
          <w:pPr>
            <w:pStyle w:val="9900629EBA9F49CFB1C993F3CF4F75523"/>
          </w:pPr>
          <w:r w:rsidRPr="008D434A">
            <w:rPr>
              <w:rStyle w:val="Textedelespacerserv"/>
              <w:rFonts w:ascii="Bitter" w:hAnsi="Bitter"/>
              <w:shd w:val="clear" w:color="auto" w:fill="E2EFD9"/>
              <w:lang w:val="en-US" w:eastAsia="en-US"/>
            </w:rPr>
            <w:t>Click here to enter date</w:t>
          </w:r>
        </w:p>
      </w:docPartBody>
    </w:docPart>
    <w:docPart>
      <w:docPartPr>
        <w:name w:val="373A1C88B90F4DFFAE9EFEB2686794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38CFC1-1D7A-456F-B365-C696D7C8D700}"/>
      </w:docPartPr>
      <w:docPartBody>
        <w:p w:rsidR="00184B71" w:rsidRDefault="00184B71" w:rsidP="00184B71">
          <w:pPr>
            <w:pStyle w:val="373A1C88B90F4DFFAE9EFEB2686794663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2CB86EE92EF24592B79331CD6872B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721AEE-7217-424D-A63A-828EEB4EB310}"/>
      </w:docPartPr>
      <w:docPartBody>
        <w:p w:rsidR="00184B71" w:rsidRDefault="00184B71" w:rsidP="00184B71">
          <w:pPr>
            <w:pStyle w:val="2CB86EE92EF24592B79331CD6872BE033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B9F2668E3B2241D1989BF44E4F1FB6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621C97-2E14-449A-B708-36444B9DD47C}"/>
      </w:docPartPr>
      <w:docPartBody>
        <w:p w:rsidR="00184B71" w:rsidRDefault="00184B71" w:rsidP="00184B71">
          <w:pPr>
            <w:pStyle w:val="B9F2668E3B2241D1989BF44E4F1FB622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B1C8995FE8F14C5F84AA92C552E07F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29543-8490-4B0C-846E-3CF9162BD380}"/>
      </w:docPartPr>
      <w:docPartBody>
        <w:p w:rsidR="00184B71" w:rsidRDefault="00184B71" w:rsidP="00184B71">
          <w:pPr>
            <w:pStyle w:val="B1C8995FE8F14C5F84AA92C552E07FAD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5CEAC9BB96AC4491A08CFFCD7DA884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730DEE-C41F-428C-B3AD-B8CC45CD7634}"/>
      </w:docPartPr>
      <w:docPartBody>
        <w:p w:rsidR="00184B71" w:rsidRDefault="00184B71" w:rsidP="00184B71">
          <w:pPr>
            <w:pStyle w:val="5CEAC9BB96AC4491A08CFFCD7DA88462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C3479C7C95D346D8A4B54BAEE351D2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992C7-5CB2-48D4-B3AE-7179B71C8F6A}"/>
      </w:docPartPr>
      <w:docPartBody>
        <w:p w:rsidR="00184B71" w:rsidRDefault="00184B71" w:rsidP="00184B71">
          <w:pPr>
            <w:pStyle w:val="C3479C7C95D346D8A4B54BAEE351D2BC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0BD0F0360711431C9A3B01A6968ED7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9BC54A-6489-40E3-90CD-6B19B4E9AD5A}"/>
      </w:docPartPr>
      <w:docPartBody>
        <w:p w:rsidR="00184B71" w:rsidRDefault="00184B71" w:rsidP="00184B71">
          <w:pPr>
            <w:pStyle w:val="0BD0F0360711431C9A3B01A6968ED7702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BF2DDF41CB7A4C1DA8C2D0ABA162E8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B19642-78D9-4D50-9FE4-AAFD4E05A913}"/>
      </w:docPartPr>
      <w:docPartBody>
        <w:p w:rsidR="00184B71" w:rsidRDefault="00184B71" w:rsidP="00184B71">
          <w:pPr>
            <w:pStyle w:val="BF2DDF41CB7A4C1DA8C2D0ABA162E8031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Name and address of the bank,</w:t>
          </w:r>
        </w:p>
      </w:docPartBody>
    </w:docPart>
    <w:docPart>
      <w:docPartPr>
        <w:name w:val="B84B4D56EF7F4CEFAAA868FEB5F5E8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A2ACB-F6DD-4D4B-B60A-9F5964149A99}"/>
      </w:docPartPr>
      <w:docPartBody>
        <w:p w:rsidR="00184B71" w:rsidRDefault="00184B71" w:rsidP="00184B71">
          <w:pPr>
            <w:pStyle w:val="B84B4D56EF7F4CEFAAA868FEB5F5E89A1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Account holder’s name,</w:t>
          </w:r>
        </w:p>
      </w:docPartBody>
    </w:docPart>
    <w:docPart>
      <w:docPartPr>
        <w:name w:val="BBFAF23DFF5D4A3BADF430FD71F948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61B8E3-1BF6-4A3A-96A3-BF0FFEA302F2}"/>
      </w:docPartPr>
      <w:docPartBody>
        <w:p w:rsidR="00184B71" w:rsidRDefault="00184B71" w:rsidP="00184B71">
          <w:pPr>
            <w:pStyle w:val="BBFAF23DFF5D4A3BADF430FD71F948491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IBAN,</w:t>
          </w:r>
        </w:p>
      </w:docPartBody>
    </w:docPart>
    <w:docPart>
      <w:docPartPr>
        <w:name w:val="2B2AD74F23B04B8F949F646819842A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472B62-AD4C-4BFA-B04C-78192E693EFE}"/>
      </w:docPartPr>
      <w:docPartBody>
        <w:p w:rsidR="00184B71" w:rsidRDefault="00184B71" w:rsidP="00184B71">
          <w:pPr>
            <w:pStyle w:val="2B2AD74F23B04B8F949F646819842AFF1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eastAsia="Times New Roman"/>
              <w:bCs/>
              <w:shd w:val="clear" w:color="auto" w:fill="FDE5CC"/>
              <w:lang w:val="en-US"/>
            </w:rPr>
            <w:t>.</w:t>
          </w:r>
        </w:p>
      </w:docPartBody>
    </w:docPart>
    <w:docPart>
      <w:docPartPr>
        <w:name w:val="3DBF2EE3BBBC4FBA842FFD920A8524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37B61F-F699-4A81-BC8B-3EB378AB66A7}"/>
      </w:docPartPr>
      <w:docPartBody>
        <w:p w:rsidR="00184B71" w:rsidRDefault="00184B71" w:rsidP="00184B71">
          <w:pPr>
            <w:pStyle w:val="3DBF2EE3BBBC4FBA842FFD920A85248D1"/>
          </w:pPr>
          <w:r w:rsidRPr="008D434A">
            <w:rPr>
              <w:rStyle w:val="Textedelespacerserv"/>
              <w:rFonts w:cs="Calibri"/>
              <w:shd w:val="clear" w:color="auto" w:fill="E2EFD9"/>
              <w:lang w:val="en-US"/>
            </w:rPr>
            <w:t>Amount(s) in €</w:t>
          </w:r>
        </w:p>
      </w:docPartBody>
    </w:docPart>
    <w:docPart>
      <w:docPartPr>
        <w:name w:val="08B3DF9A852F402C881BEB0D363FA9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094C16-DE53-4CD2-8F77-863796FC96F5}"/>
      </w:docPartPr>
      <w:docPartBody>
        <w:p w:rsidR="00184B71" w:rsidRDefault="00184B71" w:rsidP="00184B71">
          <w:pPr>
            <w:pStyle w:val="08B3DF9A852F402C881BEB0D363FA9DB"/>
          </w:pPr>
          <w:r w:rsidRPr="00CA26F3">
            <w:rPr>
              <w:rStyle w:val="Textedelespacerserv"/>
              <w:shd w:val="clear" w:color="auto" w:fill="E2EFD9"/>
              <w:lang w:val="en-US"/>
            </w:rPr>
            <w:t>Click here to enter text</w:t>
          </w:r>
          <w:r w:rsidRPr="00833C6A">
            <w:rPr>
              <w:rFonts w:ascii="Calibri" w:eastAsia="Times New Roman" w:hAnsi="Calibri"/>
              <w:bCs/>
              <w:shd w:val="clear" w:color="auto" w:fill="FDE5CC"/>
              <w:lang w:val="en-US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mmaus (OTF) DemiBold">
    <w:altName w:val="Emmau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mmaus">
    <w:panose1 w:val="02000606000000020004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mmaus Black">
    <w:panose1 w:val="00000A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05"/>
    <w:rsid w:val="00184B71"/>
    <w:rsid w:val="00243062"/>
    <w:rsid w:val="002716C6"/>
    <w:rsid w:val="003E7F33"/>
    <w:rsid w:val="00477B05"/>
    <w:rsid w:val="0048582B"/>
    <w:rsid w:val="006058C4"/>
    <w:rsid w:val="0063512F"/>
    <w:rsid w:val="00B155AD"/>
    <w:rsid w:val="00D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184B71"/>
    <w:rPr>
      <w:color w:val="808080"/>
    </w:rPr>
  </w:style>
  <w:style w:type="paragraph" w:customStyle="1" w:styleId="373A1C88B90F4DFFAE9EFEB2686794663">
    <w:name w:val="373A1C88B90F4DFFAE9EFEB268679466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CB86EE92EF24592B79331CD6872BE033">
    <w:name w:val="2CB86EE92EF24592B79331CD6872BE03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9F2668E3B2241D1989BF44E4F1FB6222">
    <w:name w:val="B9F2668E3B2241D1989BF44E4F1FB622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1C8995FE8F14C5F84AA92C552E07FAD2">
    <w:name w:val="B1C8995FE8F14C5F84AA92C552E07FAD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5446765C3AF04556B94648295720B7732">
    <w:name w:val="5446765C3AF04556B94648295720B773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EF9AE4B93F1477DA0336C0F6E5C3D8D2">
    <w:name w:val="BEF9AE4B93F1477DA0336C0F6E5C3D8D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5CEAC9BB96AC4491A08CFFCD7DA884622">
    <w:name w:val="5CEAC9BB96AC4491A08CFFCD7DA88462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C3479C7C95D346D8A4B54BAEE351D2BC2">
    <w:name w:val="C3479C7C95D346D8A4B54BAEE351D2BC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0BD0F0360711431C9A3B01A6968ED7702">
    <w:name w:val="0BD0F0360711431C9A3B01A6968ED770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CBFB7BAA93E9443EB412C562C6838DA92">
    <w:name w:val="CBFB7BAA93E9443EB412C562C6838DA92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21EBC02276CC4A63B1FFA10848E5949F2">
    <w:name w:val="21EBC02276CC4A63B1FFA10848E5949F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76DE9201A3D44EFDA3CBDA20CCBEA4A82">
    <w:name w:val="76DE9201A3D44EFDA3CBDA20CCBEA4A82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4C8F2C7F1A734C1DA858A268660FE2C32">
    <w:name w:val="4C8F2C7F1A734C1DA858A268660FE2C3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F724E883102B43E796F119A79F052DBA2">
    <w:name w:val="F724E883102B43E796F119A79F052DBA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7FC8D37F7B54D428838C6D9AF2ADD972">
    <w:name w:val="A7FC8D37F7B54D428838C6D9AF2ADD97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AC2E5EB5C614840AC382EB1951374442">
    <w:name w:val="BAC2E5EB5C614840AC382EB195137444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E2DB948A764A434398271003D42F80CB2">
    <w:name w:val="E2DB948A764A434398271003D42F80CB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829DF7252E2A4153B25A6A8F511A11572">
    <w:name w:val="829DF7252E2A4153B25A6A8F511A1157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79DB9581A57431FAD60774689E6FE452">
    <w:name w:val="B79DB9581A57431FAD60774689E6FE45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F2DDF41CB7A4C1DA8C2D0ABA162E8031">
    <w:name w:val="BF2DDF41CB7A4C1DA8C2D0ABA162E8031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84B4D56EF7F4CEFAAA868FEB5F5E89A1">
    <w:name w:val="B84B4D56EF7F4CEFAAA868FEB5F5E89A1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BFAF23DFF5D4A3BADF430FD71F948491">
    <w:name w:val="BBFAF23DFF5D4A3BADF430FD71F948491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0C15932C520E403B8A2EFDF5D049EFA02">
    <w:name w:val="0C15932C520E403B8A2EFDF5D049EFA0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B2AD74F23B04B8F949F646819842AFF1">
    <w:name w:val="2B2AD74F23B04B8F949F646819842AFF1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310864FFB67C4F09B3F3447369DCE92C2">
    <w:name w:val="310864FFB67C4F09B3F3447369DCE92C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3DBF2EE3BBBC4FBA842FFD920A85248D1">
    <w:name w:val="3DBF2EE3BBBC4FBA842FFD920A85248D1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3AADF7295A9A4B9D81F391C8C9B81C412">
    <w:name w:val="3AADF7295A9A4B9D81F391C8C9B81C41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5E2E152FD17E4F9486DF1A3A9B3ABB872">
    <w:name w:val="5E2E152FD17E4F9486DF1A3A9B3ABB87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9D6A6F8301C346C18E20506F3B01D6AE2">
    <w:name w:val="9D6A6F8301C346C18E20506F3B01D6AE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F09C41BD00C4494FA367BD10B72A4FD72">
    <w:name w:val="F09C41BD00C4494FA367BD10B72A4FD7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8B157E3569F4CA5A1E62C766824D3442">
    <w:name w:val="A8B157E3569F4CA5A1E62C766824D344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ED5DEE182EE40248CA5C5D183B8EF092">
    <w:name w:val="AED5DEE182EE40248CA5C5D183B8EF09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7FF0CF228B364A85A8ADEA1B41C15EE82">
    <w:name w:val="7FF0CF228B364A85A8ADEA1B41C15EE8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A8A66D574824ADB9F97A73485D3C2E92">
    <w:name w:val="2A8A66D574824ADB9F97A73485D3C2E9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BDB0F37BDE04130B3836AD9D9020D6A2">
    <w:name w:val="ABDB0F37BDE04130B3836AD9D9020D6A2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E88BA0D869E3442AB51193177F43A4A02">
    <w:name w:val="E88BA0D869E3442AB51193177F43A4A0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DA603DB1C11C40A1AAD29209DA78DE5D2">
    <w:name w:val="DA603DB1C11C40A1AAD29209DA78DE5D2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7D3ED8E51507412093BE84A3DBED23A32">
    <w:name w:val="7D3ED8E51507412093BE84A3DBED23A3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8AEC812346E44DC0A55EBB97224EE9C22">
    <w:name w:val="8AEC812346E44DC0A55EBB97224EE9C22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65A1700F20824D0D939FD694E26ABC592">
    <w:name w:val="65A1700F20824D0D939FD694E26ABC59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7506D25C82DA48AE884515656A8C258B2">
    <w:name w:val="7506D25C82DA48AE884515656A8C258B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CA42EC8C16D54D15A99DEBB32FE8710E2">
    <w:name w:val="CA42EC8C16D54D15A99DEBB32FE8710E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6CC315DAAADB47F782E56C04573C42BE2">
    <w:name w:val="6CC315DAAADB47F782E56C04573C42BE2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CBB6BFE3EA84C279E39A3E55E6809CD3">
    <w:name w:val="BCBB6BFE3EA84C279E39A3E55E6809CD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7DA4953759BC4E1283BA25B2696F168E3">
    <w:name w:val="7DA4953759BC4E1283BA25B2696F168E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FB41D4B401D345579C2FF21E924F81ED3">
    <w:name w:val="FB41D4B401D345579C2FF21E924F81ED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60BC396A6259413190073CC9E1E223943">
    <w:name w:val="60BC396A6259413190073CC9E1E22394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A422914468D4B0DBF55DE5933C16B443">
    <w:name w:val="AA422914468D4B0DBF55DE5933C16B44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2C37B84F15C43369D485A9399E1F96E3">
    <w:name w:val="22C37B84F15C43369D485A9399E1F96E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63A08D782C0D421581C1517E0CDFBE0D3">
    <w:name w:val="63A08D782C0D421581C1517E0CDFBE0D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BA6F078F72F3461CBD3C4C841E90B06E3">
    <w:name w:val="BA6F078F72F3461CBD3C4C841E90B06E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C5754C653624504863964A2E1B85FB33">
    <w:name w:val="AC5754C653624504863964A2E1B85FB3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FAAC7B03EAF4FF8B54F2E9AB76D7B763">
    <w:name w:val="2FAAC7B03EAF4FF8B54F2E9AB76D7B76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532D313C6974DAAB3C228C0D3E9B1AB3">
    <w:name w:val="2532D313C6974DAAB3C228C0D3E9B1AB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5A9B226F73D84B2BA73808F6F719EB5B3">
    <w:name w:val="5A9B226F73D84B2BA73808F6F719EB5B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37933B54B443451B994AF9DD012E39183">
    <w:name w:val="37933B54B443451B994AF9DD012E3918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C4398A7F78964EDAA047E1C60A06CFE53">
    <w:name w:val="C4398A7F78964EDAA047E1C60A06CFE5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8A4D15342A1943F0A1907BEADD6588C83">
    <w:name w:val="8A4D15342A1943F0A1907BEADD6588C8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291DFC8BD9484A529169835A99E0B94D3">
    <w:name w:val="291DFC8BD9484A529169835A99E0B94D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F4263BAA6A12416B81AF88722D01B9F03">
    <w:name w:val="F4263BAA6A12416B81AF88722D01B9F0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0A97EC7116F741C384A0046F8F9B2B943">
    <w:name w:val="0A97EC7116F741C384A0046F8F9B2B94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1AD98CC8CE9548379D1B4EF1E84870393">
    <w:name w:val="1AD98CC8CE9548379D1B4EF1E8487039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5383B7A1742C407CB96FDE3DB44992553">
    <w:name w:val="5383B7A1742C407CB96FDE3DB4499255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45C93A5F61B1491B8EF35B119126EACF3">
    <w:name w:val="45C93A5F61B1491B8EF35B119126EACF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E6B65663D71243BAA93651556D93E4AB3">
    <w:name w:val="E6B65663D71243BAA93651556D93E4AB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ADEC8A59E7C34066ABD8E140FE24804D3">
    <w:name w:val="ADEC8A59E7C34066ABD8E140FE24804D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3D1BAD09547B45A49A282C688F7FD8CC3">
    <w:name w:val="3D1BAD09547B45A49A282C688F7FD8CC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F247E1A6CC624CC2BC83DFFA912730A13">
    <w:name w:val="F247E1A6CC624CC2BC83DFFA912730A1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8FC4F9E501B940459959AF77C0BA0D0B3">
    <w:name w:val="8FC4F9E501B940459959AF77C0BA0D0B3"/>
    <w:rsid w:val="00184B71"/>
    <w:pPr>
      <w:spacing w:line="259" w:lineRule="auto"/>
    </w:pPr>
    <w:rPr>
      <w:rFonts w:ascii="Bitter" w:eastAsia="Bitter" w:hAnsi="Bitter" w:cs="Times New Roman"/>
      <w:kern w:val="0"/>
      <w:sz w:val="22"/>
      <w:szCs w:val="22"/>
      <w:lang w:eastAsia="en-US"/>
      <w14:ligatures w14:val="none"/>
    </w:rPr>
  </w:style>
  <w:style w:type="paragraph" w:customStyle="1" w:styleId="EF3DF9D4D9DD4C5B8510BECF6AE0BEA33">
    <w:name w:val="EF3DF9D4D9DD4C5B8510BECF6AE0BEA3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37A9B0AE606D4470AF3DAB3076D6C0C03">
    <w:name w:val="37A9B0AE606D4470AF3DAB3076D6C0C0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781725AA8B20492399A3A999604BED0D3">
    <w:name w:val="781725AA8B20492399A3A999604BED0D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B2AFA6CD58F941BF872EB0C1D1561B403">
    <w:name w:val="B2AFA6CD58F941BF872EB0C1D1561B40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498640D50DC94262B5257DC0F375EC043">
    <w:name w:val="498640D50DC94262B5257DC0F375EC04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9900629EBA9F49CFB1C993F3CF4F75523">
    <w:name w:val="9900629EBA9F49CFB1C993F3CF4F7552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BF8FB21C30A54E0EA145FD70F3C02FD83">
    <w:name w:val="BF8FB21C30A54E0EA145FD70F3C02FD83"/>
    <w:rsid w:val="00184B71"/>
    <w:pPr>
      <w:spacing w:after="0" w:line="240" w:lineRule="auto"/>
      <w:ind w:left="720"/>
      <w:contextualSpacing/>
    </w:pPr>
    <w:rPr>
      <w:rFonts w:ascii="Calibri" w:eastAsia="Bitter" w:hAnsi="Calibri" w:cs="Calibri"/>
      <w:kern w:val="0"/>
      <w:sz w:val="22"/>
      <w:szCs w:val="22"/>
      <w14:ligatures w14:val="none"/>
    </w:rPr>
  </w:style>
  <w:style w:type="paragraph" w:customStyle="1" w:styleId="08B3DF9A852F402C881BEB0D363FA9DB">
    <w:name w:val="08B3DF9A852F402C881BEB0D363FA9DB"/>
    <w:rsid w:val="00184B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Emmaüs Europe">
      <a:dk1>
        <a:srgbClr val="262626"/>
      </a:dk1>
      <a:lt1>
        <a:sysClr val="window" lastClr="FFFFFF"/>
      </a:lt1>
      <a:dk2>
        <a:srgbClr val="3A3838"/>
      </a:dk2>
      <a:lt2>
        <a:srgbClr val="FFFFFF"/>
      </a:lt2>
      <a:accent1>
        <a:srgbClr val="008DA9"/>
      </a:accent1>
      <a:accent2>
        <a:srgbClr val="EF7D00"/>
      </a:accent2>
      <a:accent3>
        <a:srgbClr val="5FC4E1"/>
      </a:accent3>
      <a:accent4>
        <a:srgbClr val="154A68"/>
      </a:accent4>
      <a:accent5>
        <a:srgbClr val="87BD29"/>
      </a:accent5>
      <a:accent6>
        <a:srgbClr val="E30613"/>
      </a:accent6>
      <a:hlink>
        <a:srgbClr val="0563C1"/>
      </a:hlink>
      <a:folHlink>
        <a:srgbClr val="0563C1"/>
      </a:folHlink>
    </a:clrScheme>
    <a:fontScheme name="Personnalisé 1">
      <a:majorFont>
        <a:latin typeface="Emmaus Black"/>
        <a:ea typeface=""/>
        <a:cs typeface=""/>
      </a:majorFont>
      <a:minorFont>
        <a:latin typeface="Bit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c16fa-7fd3-4f34-9d5e-9df766933fe9">
      <Terms xmlns="http://schemas.microsoft.com/office/infopath/2007/PartnerControls"/>
    </lcf76f155ced4ddcb4097134ff3c332f>
    <TaxCatchAll xmlns="f68ee76f-3f90-4749-8e75-3a466148b8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534CB420A449B4600DF40525D8A9" ma:contentTypeVersion="21" ma:contentTypeDescription="Crée un document." ma:contentTypeScope="" ma:versionID="082ebc1235b1179c69255fba4f34a4b5">
  <xsd:schema xmlns:xsd="http://www.w3.org/2001/XMLSchema" xmlns:xs="http://www.w3.org/2001/XMLSchema" xmlns:p="http://schemas.microsoft.com/office/2006/metadata/properties" xmlns:ns2="08dc16fa-7fd3-4f34-9d5e-9df766933fe9" xmlns:ns3="f68ee76f-3f90-4749-8e75-3a466148b847" targetNamespace="http://schemas.microsoft.com/office/2006/metadata/properties" ma:root="true" ma:fieldsID="a1249c2598211e28616e913c4c065144" ns2:_="" ns3:_="">
    <xsd:import namespace="08dc16fa-7fd3-4f34-9d5e-9df766933fe9"/>
    <xsd:import namespace="f68ee76f-3f90-4749-8e75-3a466148b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c16fa-7fd3-4f34-9d5e-9df766933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867b5f3-d182-4c57-9fe5-93b1dfbda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ee76f-3f90-4749-8e75-3a466148b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9c76db-4c66-46a2-ad49-54fa0acf2b9d}" ma:internalName="TaxCatchAll" ma:showField="CatchAllData" ma:web="f68ee76f-3f90-4749-8e75-3a466148b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B04BB-9451-4A52-A5BF-FC7F9E55AA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5EC7DF-8A2B-4A89-944E-049F8BA59A22}">
  <ds:schemaRefs>
    <ds:schemaRef ds:uri="http://schemas.microsoft.com/office/2006/metadata/properties"/>
    <ds:schemaRef ds:uri="http://schemas.microsoft.com/office/infopath/2007/PartnerControls"/>
    <ds:schemaRef ds:uri="08dc16fa-7fd3-4f34-9d5e-9df766933fe9"/>
    <ds:schemaRef ds:uri="f68ee76f-3f90-4749-8e75-3a466148b847"/>
  </ds:schemaRefs>
</ds:datastoreItem>
</file>

<file path=customXml/itemProps3.xml><?xml version="1.0" encoding="utf-8"?>
<ds:datastoreItem xmlns:ds="http://schemas.openxmlformats.org/officeDocument/2006/customXml" ds:itemID="{2F1A636C-56AA-4B75-9C1B-0AA4D68F9E77}"/>
</file>

<file path=customXml/itemProps4.xml><?xml version="1.0" encoding="utf-8"?>
<ds:datastoreItem xmlns:ds="http://schemas.openxmlformats.org/officeDocument/2006/customXml" ds:itemID="{0CD540C1-8FE5-45F9-BBA3-28B097F97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en tete_102021</Template>
  <TotalTime>85</TotalTime>
  <Pages>7</Pages>
  <Words>1483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 here to enter text</dc:creator>
  <cp:keywords/>
  <dc:description/>
  <cp:lastModifiedBy>Emmanuel RABOURDIN</cp:lastModifiedBy>
  <cp:revision>10</cp:revision>
  <cp:lastPrinted>2021-09-17T17:19:00Z</cp:lastPrinted>
  <dcterms:created xsi:type="dcterms:W3CDTF">2025-10-09T12:51:00Z</dcterms:created>
  <dcterms:modified xsi:type="dcterms:W3CDTF">2026-07-30T13:25:00Z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0x01010090E9534CB420A449B4600DF40525D8A9</vt:lpwstr>
  </property>
  <property fmtid="{D5CDD505-2E9C-101B-9397-08002B2CF9AE}" pid="3" name="MediaServiceImageTags">
    <vt:lpwstr/>
  </property>
</Properties>
</file>